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593CDF">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3175" t="0" r="3175" b="4445"/>
                <wp:wrapNone/>
                <wp:docPr id="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28D24E016037467B9B1DB3ABF2A0BCBC"/>
                              </w:placeholder>
                              <w:showingPlcHdr/>
                            </w:sdtPr>
                            <w:sdtEndPr>
                              <w:rPr>
                                <w:rStyle w:val="DefaultParagraphFont"/>
                                <w:b/>
                              </w:rPr>
                            </w:sdtEndPr>
                            <w:sdtContent>
                              <w:p w:rsidR="00DD60A4" w:rsidRDefault="00C243F9">
                                <w:pPr>
                                  <w:pStyle w:val="NewsletterTitle"/>
                                </w:pPr>
                                <w:r w:rsidRPr="00806C3A">
                                  <w:t xml:space="preserve">Weekly Class </w:t>
                                </w:r>
                                <w:r w:rsidR="00A026E7" w:rsidRPr="00806C3A">
                                  <w:t>Newsl</w:t>
                                </w:r>
                                <w:r w:rsidRPr="00806C3A">
                                  <w:t>etter</w:t>
                                </w:r>
                              </w:p>
                            </w:sdtContent>
                          </w:sdt>
                          <w:sdt>
                            <w:sdtPr>
                              <w:rPr>
                                <w:rStyle w:val="NewsletterDateChar"/>
                                <w:b/>
                              </w:rPr>
                              <w:id w:val="940426"/>
                              <w:placeholder>
                                <w:docPart w:val="19EC2011C331426A93B4C2C95A8A44D7"/>
                              </w:placeholder>
                              <w:date w:fullDate="2015-02-11T00:00:00Z">
                                <w:dateFormat w:val="MMMM d, yyyy"/>
                                <w:lid w:val="en-US"/>
                                <w:storeMappedDataAs w:val="dateTime"/>
                                <w:calendar w:val="gregorian"/>
                              </w:date>
                            </w:sdtPr>
                            <w:sdtEndPr>
                              <w:rPr>
                                <w:rStyle w:val="DefaultParagraphFont"/>
                              </w:rPr>
                            </w:sdtEndPr>
                            <w:sdtContent>
                              <w:p w:rsidR="00DD60A4" w:rsidRPr="004F0F33" w:rsidRDefault="00C41E66" w:rsidP="004F0F33">
                                <w:pPr>
                                  <w:pStyle w:val="NewsletterDate"/>
                                </w:pPr>
                                <w:r>
                                  <w:rPr>
                                    <w:rStyle w:val="NewsletterDateChar"/>
                                    <w:b/>
                                  </w:rPr>
                                  <w:t>February 11, 2015</w:t>
                                </w:r>
                              </w:p>
                            </w:sdtContent>
                          </w:sdt>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CylPedswIAAK4F&#10;AAAOAAAAAAAAAAAAAAAAAC4CAABkcnMvZTJvRG9jLnhtbFBLAQItABQABgAIAAAAIQDMyvuG4AAA&#10;AAsBAAAPAAAAAAAAAAAAAAAAAA0FAABkcnMvZG93bnJldi54bWxQSwUGAAAAAAQABADzAAAAGgYA&#10;AAAA&#10;" filled="f" stroked="f">
                <v:textbox inset="0,0,0,0">
                  <w:txbxContent>
                    <w:sdt>
                      <w:sdtPr>
                        <w:rPr>
                          <w:rStyle w:val="NewsletterTitleChar"/>
                        </w:rPr>
                        <w:id w:val="871944467"/>
                        <w:placeholder>
                          <w:docPart w:val="28D24E016037467B9B1DB3ABF2A0BCBC"/>
                        </w:placeholder>
                        <w:showingPlcHdr/>
                      </w:sdtPr>
                      <w:sdtEndPr>
                        <w:rPr>
                          <w:rStyle w:val="DefaultParagraphFont"/>
                          <w:b/>
                        </w:rPr>
                      </w:sdtEndPr>
                      <w:sdtContent>
                        <w:p w:rsidR="00DD60A4" w:rsidRDefault="00C243F9">
                          <w:pPr>
                            <w:pStyle w:val="NewsletterTitle"/>
                          </w:pPr>
                          <w:r w:rsidRPr="00806C3A">
                            <w:t xml:space="preserve">Weekly Class </w:t>
                          </w:r>
                          <w:r w:rsidR="00A026E7" w:rsidRPr="00806C3A">
                            <w:t>Newsl</w:t>
                          </w:r>
                          <w:r w:rsidRPr="00806C3A">
                            <w:t>etter</w:t>
                          </w:r>
                        </w:p>
                      </w:sdtContent>
                    </w:sdt>
                    <w:sdt>
                      <w:sdtPr>
                        <w:rPr>
                          <w:rStyle w:val="NewsletterDateChar"/>
                          <w:b/>
                        </w:rPr>
                        <w:id w:val="940426"/>
                        <w:placeholder>
                          <w:docPart w:val="19EC2011C331426A93B4C2C95A8A44D7"/>
                        </w:placeholder>
                        <w:date w:fullDate="2015-02-11T00:00:00Z">
                          <w:dateFormat w:val="MMMM d, yyyy"/>
                          <w:lid w:val="en-US"/>
                          <w:storeMappedDataAs w:val="dateTime"/>
                          <w:calendar w:val="gregorian"/>
                        </w:date>
                      </w:sdtPr>
                      <w:sdtEndPr>
                        <w:rPr>
                          <w:rStyle w:val="DefaultParagraphFont"/>
                        </w:rPr>
                      </w:sdtEndPr>
                      <w:sdtContent>
                        <w:p w:rsidR="00DD60A4" w:rsidRPr="004F0F33" w:rsidRDefault="00C41E66" w:rsidP="004F0F33">
                          <w:pPr>
                            <w:pStyle w:val="NewsletterDate"/>
                          </w:pPr>
                          <w:r>
                            <w:rPr>
                              <w:rStyle w:val="NewsletterDateChar"/>
                              <w:b/>
                            </w:rPr>
                            <w:t>February 11, 2015</w:t>
                          </w:r>
                        </w:p>
                      </w:sdtContent>
                    </w:sdt>
                    <w:p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9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283A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1W7w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lWaDN0ZGt1PfU8RT1RR&#10;UYBeLvMtcL9efpmI4nz5NG7/MePB5s0T+mUGJnl4+eu4g53uaRlNUL7spzP9T9BNvpjYf11j339Z&#10;ki3+WNS5zusyTbZ41pRl2bZGnU136//79mle/tyPxlT3/GlerHg7fDKh3zn/P0Po/fkEHf+wSao6&#10;eUmqrMqd1CtIMZAqyrZODiCM8VtgzoC5YKxgGFXoopKMaQaUjCEIq/t1piRT0GuFFYJfNcNUlegV&#10;XtLVVC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9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B204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m86g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8890" t="3810" r="8255" b="5080"/>
                <wp:wrapNone/>
                <wp:docPr id="7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8"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747A7"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ZX2e+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p5MAA&#10;AADbAAAADwAAAGRycy9kb3ducmV2LnhtbERP3WrCMBS+H/gO4Qjeram7UOmMMgVBEFZW9wCH5qwJ&#10;bU5Kk2nr0y8Xwi4/vv/tfnSduNEQrGcFyywHQVx7bblR8H09vW5AhIissfNMCiYKsN/NXrZYaH/n&#10;L7pVsREphEOBCkyMfSFlqA05DJnviRP34weHMcGhkXrAewp3nXzL85V0aDk1GOzpaKhuq1+noNJU&#10;boy9fC7bU3l4mHKyj3ZSajEfP95BRBrjv/jpPmsF6zQ2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kp5MAAAADbAAAADwAAAAAAAAAAAAAAAACYAgAAZHJzL2Rvd25y&#10;ZXYueG1sUEsFBgAAAAAEAAQA9QAAAIU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gP8MA&#10;AADbAAAADwAAAGRycy9kb3ducmV2LnhtbESPQWvCQBSE7wX/w/IKvdVNc7A1dZUiiFZ6SRR6fWSf&#10;SWj2bcxbTfz3bqHQ4zAz3zCL1ehadaVeGs8GXqYJKOLS24YrA8fD5vkNlARki61nMnAjgdVy8rDA&#10;zPqBc7oWoVIRwpKhgTqELtNaypocytR3xNE7+d5hiLKvtO1xiHDX6jRJZtphw3Ghxo7WNZU/xcUZ&#10;4Ft+kvTzm3dDKjPphv3XNj8b8/Q4fryDCjSG//Bfe2cNvM7h90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gP8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8A&#10;AADbAAAADwAAAGRycy9kb3ducmV2LnhtbERPTYvCMBC9C/sfwix407QuinSNIrsovYhY9T7bjG2x&#10;mZQkq/Xfm4Pg8fG+F6vetOJGzjeWFaTjBARxaXXDlYLTcTOag/ABWWNrmRQ8yMNq+TFYYKbtnQ90&#10;K0IlYgj7DBXUIXSZlL6syaAf2444chfrDIYIXSW1w3sMN62cJMlMGmw4NtTY0U9N5bX4NwqSdFue&#10;8r9i3+fb3fl36r5Sf2Glhp/9+htEoD68xS93rhXM4/r4Jf4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0OvwAAANsAAAAPAAAAAAAAAAAAAAAAAJgCAABkcnMvZG93bnJl&#10;di54bWxQSwUGAAAAAAQABAD1AAAAhAM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9NcMA&#10;AADbAAAADwAAAGRycy9kb3ducmV2LnhtbESPQWuDQBSE74X+h+UVcmtWQ1qMcSOlIZBrbYQcn+6L&#10;Sty34m6M+ffdQqHHYWa+YbJ8Nr2YaHSdZQXxMgJBXFvdcaPg9H14TUA4j6yxt0wKHuQg3z0/ZZhq&#10;e+cvmgrfiABhl6KC1vshldLVLRl0SzsQB+9iR4M+yLGResR7gJterqLoXRrsOCy0ONBnS/W1uBkF&#10;131V3hqzmc/uhMXbtFlXVK6VWrzMH1sQnmb/H/5rH7WCJIb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9N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Do2sIA&#10;AADbAAAADwAAAGRycy9kb3ducmV2LnhtbESPzWrDMBCE74W8g9hCb7XcUIpxooQQCPUpELeQ62Kt&#10;LRNrZSzVP28fBQI9DjPzDbPdz7YTIw2+dazgI0lBEFdOt9wo+P05vWcgfEDW2DkmBQt52O9WL1vM&#10;tZv4QmMZGhEh7HNUYELocyl9ZciiT1xPHL3aDRZDlEMj9YBThNtOrtP0S1psOS4Y7OloqLqVf1bB&#10;9+etSK/ZpXLj0dcmnJtuKSel3l7nwwZEoDn8h5/tQivI1vD4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Oja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9cAcMA&#10;AADbAAAADwAAAGRycy9kb3ducmV2LnhtbESPzW7CMBCE75V4B2uReisOrUA0xYkifiQKJ6APsIq3&#10;SSBep7Eh7tvXlSr1OJqZbzTLPJhW3Kl3jWUF00kCgri0uuFKwcd5+7QA4TyyxtYyKfgmB3k2elhi&#10;qu3AR7qffCUihF2KCmrvu1RKV9Zk0E1sRxy9T9sb9FH2ldQ9DhFuWvmcJHNpsOG4UGNHq5rK6+lm&#10;FGAREHE9vM4O/H7ZFOHLlMNeqcdxKN5AeAr+P/zX3mkFixf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9cA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H4MQA&#10;AADbAAAADwAAAGRycy9kb3ducmV2LnhtbESPQWvCQBSE70L/w/IKXkQ3GhGNrlIEwUtbTOvB2yP7&#10;zIZm38bsqum/7xYEj8PMfMOsNp2txY1aXzlWMB4lIIgLpysuFXx/7YZzED4ga6wdk4Jf8rBZv/RW&#10;mGl35wPd8lCKCGGfoQITQpNJ6QtDFv3INcTRO7vWYoiyLaVu8R7htpaTJJlJixXHBYMNbQ0VP/nV&#10;KsgHIT19LMYu5fJyTD/fD3qXG6X6r93bEkSgLjzDj/ZeK5hP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h+DEAAAA2wAAAA8AAAAAAAAAAAAAAAAAmAIAAGRycy9k&#10;b3ducmV2LnhtbFBLBQYAAAAABAAEAPUAAACJAw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5Z8QA&#10;AADbAAAADwAAAGRycy9kb3ducmV2LnhtbESPQWvCQBSE74X+h+UJXkrdKChJdBVpK9hexFTvj+wz&#10;CWbfxuxq4r93CwWPw8x8wyxWvanFjVpXWVYwHkUgiHOrKy4UHH437zEI55E11pZJwZ0crJavLwtM&#10;te14T7fMFyJA2KWooPS+SaV0eUkG3cg2xME72dagD7ItpG6xC3BTy0kUzaTBisNCiQ19lJSfs6tR&#10;8P15pFnylSW79Xbzcznsuvj8Vig1HPTrOQhPvX+G/9tbrSCewt+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OWfEAAAA2wAAAA8AAAAAAAAAAAAAAAAAmAIAAGRycy9k&#10;b3ducmV2LnhtbFBLBQYAAAAABAAEAPUAAACJAw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f/cQA&#10;AADbAAAADwAAAGRycy9kb3ducmV2LnhtbESPQYvCMBSE74L/ITzBi6ypHkSqUUQR9KBoV5C9vW3e&#10;ttXmpTRR6783grDHYWa+YabzxpTiTrUrLCsY9CMQxKnVBWcKTt/rrzEI55E1lpZJwZMczGft1hRj&#10;bR98pHviMxEg7GJUkHtfxVK6NCeDrm8r4uD92dqgD7LOpK7xEeCmlMMoGkmDBYeFHCta5pRek5tR&#10;YH7dpncerg7Jbo+XZ3T4We3PW6W6nWYxAeGp8f/hT3ujFYxH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X/3EAAAA2wAAAA8AAAAAAAAAAAAAAAAAmAIAAGRycy9k&#10;b3ducmV2LnhtbFBLBQYAAAAABAAEAPUAAACJAw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sRcMA&#10;AADbAAAADwAAAGRycy9kb3ducmV2LnhtbESPQWvCQBSE74L/YXmCN93oQUN0lVIRvCiYqudH9jWJ&#10;3X0bsqsm/fXdQqHHYWa+YdbbzhrxpNbXjhXMpgkI4sLpmksFl4/9JAXhA7JG45gU9ORhuxkO1php&#10;9+IzPfNQighhn6GCKoQmk9IXFVn0U9cQR+/TtRZDlG0pdYuvCLdGzpNkIS3WHBcqbOi9ouIrf1gF&#10;x9vjfuU79qk+nPr01pv8e2eUGo+6txWIQF34D/+1D1pBuoT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sRc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3Hb0A&#10;AADbAAAADwAAAGRycy9kb3ducmV2LnhtbERPzYrCMBC+L/gOYQRva6qyS6lNRQRBxEWsPsDQjG2x&#10;mZQkan17c1jw+PH956vBdOJBzreWFcymCQjiyuqWawWX8/Y7BeEDssbOMil4kYdVMfrKMdP2ySd6&#10;lKEWMYR9hgqaEPpMSl81ZNBPbU8cuat1BkOErpba4TOGm07Ok+RXGmw5NjTY06ah6lbejQKpy/Np&#10;fz38/GnnFnOyKR2NV2oyHtZLEIGG8BH/u3daQRrHxi/xB8ji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y3Hb0AAADbAAAADwAAAAAAAAAAAAAAAACYAgAAZHJzL2Rvd25yZXYu&#10;eG1sUEsFBgAAAAAEAAQA9QAAAII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eh8UA&#10;AADbAAAADwAAAGRycy9kb3ducmV2LnhtbESPS4vCQBCE74L/YWjBm058EGLWUWQXQVAWfBz22GR6&#10;k7CZnpgZTfz3jrDgsaiqr6jlujOVuFPjSssKJuMIBHFmdcm5gst5O0pAOI+ssbJMCh7kYL3q95aY&#10;atvyke4nn4sAYZeigsL7OpXSZQUZdGNbEwfv1zYGfZBNLnWDbYCbSk6jKJYGSw4LBdb0WVD2d7oZ&#10;BT/X7+0++Wr9YTZNZrf4Es/P7VWp4aDbfIDw1Pl3+L+90wqSBby+hB8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t6H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qtcEA&#10;AADbAAAADwAAAGRycy9kb3ducmV2LnhtbERPz2vCMBS+D/Y/hDfwNtMVFK3GIqPCbpvdPHh7JM+2&#10;tHmpTabd/npzEDx+fL/X+Wg7caHBN44VvE0TEMTamYYrBT/fu9cFCB+QDXaOScEfecg3z09rzIy7&#10;8p4uZahEDGGfoYI6hD6T0uuaLPqp64kjd3KDxRDhUEkz4DWG206mSTKXFhuODTX29F6Tbstfq6At&#10;2+LwL+eFmfXd5/Gc6v1XqpWavIzbFYhAY3iI7+4Po2AZ18cv8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KrXBAAAA2wAAAA8AAAAAAAAAAAAAAAAAmAIAAGRycy9kb3du&#10;cmV2LnhtbFBLBQYAAAAABAAEAPUAAACGAw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Q0cIA&#10;AADbAAAADwAAAGRycy9kb3ducmV2LnhtbESPS4sCMRCE78L+h9DC3jSjBx+jUXRxYQ+Cr4W9NpN2&#10;MjjpDElWx39vBMFjUVVfUfNla2txJR8qxwoG/QwEceF0xaWC39N3bwIiRGSNtWNScKcAy8VHZ465&#10;djc+0PUYS5EgHHJUYGJscilDYchi6LuGOHln5y3GJH0ptcdbgttaDrNsJC1WnBYMNvRlqLgc/62C&#10;3XqN7SYc9nvPo91lfAp/0myV+uy2qxmISG18h1/tH61gOoD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FDR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Bf8IA&#10;AADbAAAADwAAAGRycy9kb3ducmV2LnhtbESPXWvCMBSG7wf+h3AE72aqMJmdUUSdyu5WFdndoTlr&#10;y5qTkkRb/fVmMNjlw/vFO1t0phZXcr6yrGA0TEAQ51ZXXCg4Ht6fX0H4gKyxtkwKbuRhMe89zTDV&#10;tuVPumahELGEfYoKyhCaVEqfl2TQD21DHLVv6wyGiK6Q2mEby00tx0kykQYrjgslNrQqKf/JLkbB&#10;6WWaLZ2W23N3/9jvImzWX61Sg363fAMRqAv/5r/0XiuYjuH3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EF/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8UA&#10;AADbAAAADwAAAGRycy9kb3ducmV2LnhtbESPT2vCQBTE74V+h+UVvBTdaEA0uhGRVhpv/sHzI/tM&#10;QrJvQ3Y1aT99t1DwOMzMb5j1ZjCNeFDnKssKppMIBHFudcWFgsv5c7wA4TyyxsYyKfgmB5v09WWN&#10;ibY9H+lx8oUIEHYJKii9bxMpXV6SQTexLXHwbrYz6IPsCqk77APcNHIWRXNpsOKwUGJLu5Ly+nQ3&#10;CrIsPswO0+P+/drf5vXwcz+7D1Jq9DZsVyA8Df4Z/m9/aQXLGP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L/xQAAANsAAAAPAAAAAAAAAAAAAAAAAJgCAABkcnMv&#10;ZG93bnJldi54bWxQSwUGAAAAAAQABAD1AAAAigM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GbcAA&#10;AADbAAAADwAAAGRycy9kb3ducmV2LnhtbESP3WrCQBCF7wt9h2UKvWs2LSIaXaUIBS/9e4AhOybR&#10;7GzcnZq0T+8KgpeH8/Nx5svBtepKITaeDXxmOSji0tuGKwOH/c/HBFQUZIutZzLwRxGWi9eXORbW&#10;97yl604qlUY4FmigFukKrWNZk8OY+Y44eUcfHEqSodI2YJ/GXau/8nysHTacCDV2tKqpPO9+XeJa&#10;CZNWhvU50uZ/f5DVqb80xry/Dd8zUEKDPMOP9toamI7g/iX9AL2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5GbcAAAADbAAAADwAAAAAAAAAAAAAAAACYAgAAZHJzL2Rvd25y&#10;ZXYueG1sUEsFBgAAAAAEAAQA9QAAAIU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593CDF">
      <w:r>
        <w:rPr>
          <w:noProof/>
        </w:rPr>
        <mc:AlternateContent>
          <mc:Choice Requires="wps">
            <w:drawing>
              <wp:anchor distT="0" distB="0" distL="114300" distR="114300" simplePos="0" relativeHeight="251663360" behindDoc="0" locked="0" layoutInCell="1" allowOverlap="1">
                <wp:simplePos x="0" y="0"/>
                <wp:positionH relativeFrom="column">
                  <wp:posOffset>247015</wp:posOffset>
                </wp:positionH>
                <wp:positionV relativeFrom="paragraph">
                  <wp:posOffset>2030095</wp:posOffset>
                </wp:positionV>
                <wp:extent cx="3183255" cy="6301105"/>
                <wp:effectExtent l="0" t="635" r="0" b="3810"/>
                <wp:wrapNone/>
                <wp:docPr id="7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630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E92F7D">
                            <w:pPr>
                              <w:pStyle w:val="SectionLabelALLCAPS"/>
                              <w:jc w:val="center"/>
                            </w:pPr>
                            <w:sdt>
                              <w:sdtPr>
                                <w:id w:val="939767"/>
                                <w:picture/>
                              </w:sdtPr>
                              <w:sdtContent>
                                <w:r w:rsidRPr="00E92F7D">
                                  <w:drawing>
                                    <wp:inline distT="0" distB="0" distL="0" distR="0" wp14:anchorId="3B036E70" wp14:editId="0DB0893F">
                                      <wp:extent cx="3000375" cy="1875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0375" cy="1875155"/>
                                              </a:xfrm>
                                              <a:prstGeom prst="rect">
                                                <a:avLst/>
                                              </a:prstGeom>
                                            </pic:spPr>
                                          </pic:pic>
                                        </a:graphicData>
                                      </a:graphic>
                                    </wp:inline>
                                  </w:drawing>
                                </w:r>
                              </w:sdtContent>
                            </w:sdt>
                          </w:p>
                          <w:p w:rsidR="00DD60A4" w:rsidRPr="004F0F33" w:rsidRDefault="00DD60A4" w:rsidP="004F0F33">
                            <w:pPr>
                              <w:pStyle w:val="Photocaption"/>
                              <w:rPr>
                                <w:rStyle w:val="SectionLabelALLCAPSChar"/>
                                <w:rFonts w:eastAsiaTheme="minorHAnsi"/>
                                <w:b/>
                                <w:caps w:val="0"/>
                                <w:color w:val="auto"/>
                                <w:sz w:val="20"/>
                              </w:rPr>
                            </w:pPr>
                          </w:p>
                          <w:p w:rsidR="00DD60A4" w:rsidRPr="00C41E66" w:rsidRDefault="00B43AED">
                            <w:pPr>
                              <w:pStyle w:val="SectionLabelALLCAPS"/>
                              <w:rPr>
                                <w:sz w:val="40"/>
                                <w:szCs w:val="40"/>
                              </w:rPr>
                            </w:pPr>
                            <w:sdt>
                              <w:sdtPr>
                                <w:rPr>
                                  <w:rStyle w:val="SectionLabelALLCAPSChar"/>
                                </w:rPr>
                                <w:id w:val="871944468"/>
                                <w:placeholder>
                                  <w:docPart w:val="C72B5A0CAB734C1A9C12A26180043787"/>
                                </w:placeholder>
                              </w:sdtPr>
                              <w:sdtEndPr>
                                <w:rPr>
                                  <w:rStyle w:val="DefaultParagraphFont"/>
                                  <w:b/>
                                  <w:caps/>
                                  <w:sz w:val="40"/>
                                  <w:szCs w:val="40"/>
                                </w:rPr>
                              </w:sdtEndPr>
                              <w:sdtContent>
                                <w:r w:rsidR="00C41E66" w:rsidRPr="00C41E66">
                                  <w:rPr>
                                    <w:rStyle w:val="SectionLabelALLCAPSChar"/>
                                    <w:sz w:val="40"/>
                                    <w:szCs w:val="40"/>
                                  </w:rPr>
                                  <w:t>Hola Padres.</w:t>
                                </w:r>
                              </w:sdtContent>
                            </w:sdt>
                          </w:p>
                          <w:sdt>
                            <w:sdtPr>
                              <w:rPr>
                                <w:rStyle w:val="TextChar"/>
                              </w:rPr>
                              <w:id w:val="1113017976"/>
                              <w:placeholder>
                                <w:docPart w:val="937DBE7288AD46E9B89BF14136406D29"/>
                              </w:placeholder>
                            </w:sdtPr>
                            <w:sdtEndPr>
                              <w:rPr>
                                <w:rStyle w:val="DefaultParagraphFont"/>
                                <w:rFonts w:ascii="Times New Roman" w:hAnsi="Times New Roman" w:cs="Times New Roman"/>
                                <w:sz w:val="30"/>
                                <w:szCs w:val="30"/>
                              </w:rPr>
                            </w:sdtEndPr>
                            <w:sdtContent>
                              <w:p w:rsidR="00000000" w:rsidRPr="00E92F7D" w:rsidRDefault="00C41E66" w:rsidP="004F27CD">
                                <w:pPr>
                                  <w:pStyle w:val="Text"/>
                                  <w:rPr>
                                    <w:rFonts w:ascii="Times New Roman" w:hAnsi="Times New Roman" w:cs="Times New Roman"/>
                                    <w:sz w:val="30"/>
                                    <w:szCs w:val="30"/>
                                  </w:rPr>
                                </w:pPr>
                                <w:r w:rsidRPr="00E92F7D">
                                  <w:rPr>
                                    <w:rFonts w:ascii="Times New Roman" w:hAnsi="Times New Roman" w:cs="Times New Roman"/>
                                    <w:sz w:val="30"/>
                                    <w:szCs w:val="30"/>
                                  </w:rPr>
                                  <w:t>Welcome back! We hope your Winter Break was delightful and restful. Thank you for all the Christmas gifts. They were very thou</w:t>
                                </w:r>
                                <w:r w:rsidRPr="00E92F7D">
                                  <w:rPr>
                                    <w:rFonts w:ascii="Times New Roman" w:hAnsi="Times New Roman" w:cs="Times New Roman"/>
                                    <w:sz w:val="30"/>
                                    <w:szCs w:val="30"/>
                                  </w:rPr>
                                  <w:t>ghtful and much appreciated!</w:t>
                                </w:r>
                                <w:r w:rsidR="00E92F7D" w:rsidRPr="00E92F7D">
                                  <w:rPr>
                                    <w:rFonts w:ascii="Times New Roman" w:hAnsi="Times New Roman" w:cs="Times New Roman"/>
                                    <w:sz w:val="30"/>
                                    <w:szCs w:val="30"/>
                                  </w:rPr>
                                  <w:t xml:space="preserve"> I invite all parents to act as aides in the classroom if you have any free time. If this is something that you are interested in doing just call the day before can I can inform you of the activities for that day.</w:t>
                                </w:r>
                                <w:r w:rsidRPr="00E92F7D">
                                  <w:rPr>
                                    <w:rFonts w:ascii="Times New Roman" w:hAnsi="Times New Roman" w:cs="Times New Roman"/>
                                    <w:sz w:val="30"/>
                                    <w:szCs w:val="30"/>
                                  </w:rPr>
                                  <w:t xml:space="preserve"> Have a great week!</w:t>
                                </w:r>
                              </w:p>
                            </w:sdtContent>
                          </w:sdt>
                          <w:sdt>
                            <w:sdtPr>
                              <w:rPr>
                                <w:rStyle w:val="TextChar"/>
                              </w:rPr>
                              <w:id w:val="1119888655"/>
                              <w:placeholder>
                                <w:docPart w:val="937DBE7288AD46E9B89BF14136406D29"/>
                              </w:placeholder>
                            </w:sdtPr>
                            <w:sdtEndPr>
                              <w:rPr>
                                <w:rStyle w:val="DefaultParagraphFont"/>
                              </w:rPr>
                            </w:sdtEndPr>
                            <w:sdtContent>
                              <w:p w:rsidR="00C646BC" w:rsidRPr="00E92F7D" w:rsidRDefault="00593CDF" w:rsidP="00C646BC">
                                <w:pPr>
                                  <w:pStyle w:val="Text"/>
                                  <w:rPr>
                                    <w:rFonts w:ascii="Times New Roman" w:hAnsi="Times New Roman" w:cs="Times New Roman"/>
                                    <w:sz w:val="28"/>
                                    <w:szCs w:val="28"/>
                                  </w:rPr>
                                </w:pPr>
                                <w:r>
                                  <w:rPr>
                                    <w:rFonts w:ascii="Times New Roman" w:hAnsi="Times New Roman" w:cs="Times New Roman"/>
                                    <w:sz w:val="28"/>
                                    <w:szCs w:val="28"/>
                                  </w:rPr>
                                  <w:t>UPCOMING EVENTS:</w:t>
                                </w:r>
                                <w:bookmarkStart w:id="0" w:name="_GoBack"/>
                                <w:bookmarkEnd w:id="0"/>
                              </w:p>
                              <w:p w:rsidR="00C646BC" w:rsidRPr="00E92F7D" w:rsidRDefault="00C646BC" w:rsidP="00C646BC">
                                <w:pPr>
                                  <w:pStyle w:val="Text"/>
                                  <w:rPr>
                                    <w:rFonts w:ascii="Times New Roman" w:hAnsi="Times New Roman" w:cs="Times New Roman"/>
                                    <w:sz w:val="28"/>
                                    <w:szCs w:val="28"/>
                                  </w:rPr>
                                </w:pPr>
                                <w:r w:rsidRPr="00E92F7D">
                                  <w:rPr>
                                    <w:rFonts w:ascii="Times New Roman" w:hAnsi="Times New Roman" w:cs="Times New Roman"/>
                                    <w:sz w:val="28"/>
                                    <w:szCs w:val="28"/>
                                  </w:rPr>
                                  <w:t>February 16 – No School (President’s Day)</w:t>
                                </w:r>
                              </w:p>
                              <w:p w:rsidR="00C41E66" w:rsidRPr="00E92F7D" w:rsidRDefault="00C646BC" w:rsidP="00C646BC">
                                <w:pPr>
                                  <w:pStyle w:val="Text"/>
                                  <w:rPr>
                                    <w:rFonts w:ascii="Times New Roman" w:hAnsi="Times New Roman" w:cs="Times New Roman"/>
                                    <w:sz w:val="28"/>
                                    <w:szCs w:val="28"/>
                                  </w:rPr>
                                </w:pPr>
                                <w:r w:rsidRPr="00E92F7D">
                                  <w:rPr>
                                    <w:rFonts w:ascii="Times New Roman" w:hAnsi="Times New Roman" w:cs="Times New Roman"/>
                                    <w:sz w:val="28"/>
                                    <w:szCs w:val="28"/>
                                  </w:rPr>
                                  <w:t>February 22- No School (Parent-teacher conferences)</w:t>
                                </w:r>
                              </w:p>
                            </w:sdtContent>
                          </w:sdt>
                          <w:p w:rsidR="00000000" w:rsidRDefault="00B43AED" w:rsidP="004F27CD">
                            <w:pPr>
                              <w:pStyle w:val="Text"/>
                            </w:pPr>
                          </w:p>
                          <w:p w:rsidR="00C41E66" w:rsidRDefault="00C41E66" w:rsidP="004F27CD">
                            <w:pPr>
                              <w:pStyle w:val="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7" type="#_x0000_t202" style="position:absolute;margin-left:19.45pt;margin-top:159.85pt;width:250.65pt;height:49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3t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" filled="f" stroked="f">
                <v:textbox>
                  <w:txbxContent>
                    <w:p w:rsidR="00DD60A4" w:rsidRDefault="00E92F7D">
                      <w:pPr>
                        <w:pStyle w:val="SectionLabelALLCAPS"/>
                        <w:jc w:val="center"/>
                      </w:pPr>
                      <w:sdt>
                        <w:sdtPr>
                          <w:id w:val="939767"/>
                          <w:picture/>
                        </w:sdtPr>
                        <w:sdtContent>
                          <w:r w:rsidRPr="00E92F7D">
                            <w:drawing>
                              <wp:inline distT="0" distB="0" distL="0" distR="0" wp14:anchorId="3B036E70" wp14:editId="0DB0893F">
                                <wp:extent cx="3000375" cy="1875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0375" cy="1875155"/>
                                        </a:xfrm>
                                        <a:prstGeom prst="rect">
                                          <a:avLst/>
                                        </a:prstGeom>
                                      </pic:spPr>
                                    </pic:pic>
                                  </a:graphicData>
                                </a:graphic>
                              </wp:inline>
                            </w:drawing>
                          </w:r>
                        </w:sdtContent>
                      </w:sdt>
                    </w:p>
                    <w:p w:rsidR="00DD60A4" w:rsidRPr="004F0F33" w:rsidRDefault="00DD60A4" w:rsidP="004F0F33">
                      <w:pPr>
                        <w:pStyle w:val="Photocaption"/>
                        <w:rPr>
                          <w:rStyle w:val="SectionLabelALLCAPSChar"/>
                          <w:rFonts w:eastAsiaTheme="minorHAnsi"/>
                          <w:b/>
                          <w:caps w:val="0"/>
                          <w:color w:val="auto"/>
                          <w:sz w:val="20"/>
                        </w:rPr>
                      </w:pPr>
                    </w:p>
                    <w:p w:rsidR="00DD60A4" w:rsidRPr="00C41E66" w:rsidRDefault="00B43AED">
                      <w:pPr>
                        <w:pStyle w:val="SectionLabelALLCAPS"/>
                        <w:rPr>
                          <w:sz w:val="40"/>
                          <w:szCs w:val="40"/>
                        </w:rPr>
                      </w:pPr>
                      <w:sdt>
                        <w:sdtPr>
                          <w:rPr>
                            <w:rStyle w:val="SectionLabelALLCAPSChar"/>
                          </w:rPr>
                          <w:id w:val="871944468"/>
                          <w:placeholder>
                            <w:docPart w:val="C72B5A0CAB734C1A9C12A26180043787"/>
                          </w:placeholder>
                        </w:sdtPr>
                        <w:sdtEndPr>
                          <w:rPr>
                            <w:rStyle w:val="DefaultParagraphFont"/>
                            <w:b/>
                            <w:caps/>
                            <w:sz w:val="40"/>
                            <w:szCs w:val="40"/>
                          </w:rPr>
                        </w:sdtEndPr>
                        <w:sdtContent>
                          <w:r w:rsidR="00C41E66" w:rsidRPr="00C41E66">
                            <w:rPr>
                              <w:rStyle w:val="SectionLabelALLCAPSChar"/>
                              <w:sz w:val="40"/>
                              <w:szCs w:val="40"/>
                            </w:rPr>
                            <w:t>Hola Padres.</w:t>
                          </w:r>
                        </w:sdtContent>
                      </w:sdt>
                    </w:p>
                    <w:sdt>
                      <w:sdtPr>
                        <w:rPr>
                          <w:rStyle w:val="TextChar"/>
                        </w:rPr>
                        <w:id w:val="1113017976"/>
                        <w:placeholder>
                          <w:docPart w:val="937DBE7288AD46E9B89BF14136406D29"/>
                        </w:placeholder>
                      </w:sdtPr>
                      <w:sdtEndPr>
                        <w:rPr>
                          <w:rStyle w:val="DefaultParagraphFont"/>
                          <w:rFonts w:ascii="Times New Roman" w:hAnsi="Times New Roman" w:cs="Times New Roman"/>
                          <w:sz w:val="30"/>
                          <w:szCs w:val="30"/>
                        </w:rPr>
                      </w:sdtEndPr>
                      <w:sdtContent>
                        <w:p w:rsidR="00000000" w:rsidRPr="00E92F7D" w:rsidRDefault="00C41E66" w:rsidP="004F27CD">
                          <w:pPr>
                            <w:pStyle w:val="Text"/>
                            <w:rPr>
                              <w:rFonts w:ascii="Times New Roman" w:hAnsi="Times New Roman" w:cs="Times New Roman"/>
                              <w:sz w:val="30"/>
                              <w:szCs w:val="30"/>
                            </w:rPr>
                          </w:pPr>
                          <w:r w:rsidRPr="00E92F7D">
                            <w:rPr>
                              <w:rFonts w:ascii="Times New Roman" w:hAnsi="Times New Roman" w:cs="Times New Roman"/>
                              <w:sz w:val="30"/>
                              <w:szCs w:val="30"/>
                            </w:rPr>
                            <w:t>Welcome back! We hope your Winter Break was delightful and restful. Thank you for all the Christmas gifts. They were very thou</w:t>
                          </w:r>
                          <w:r w:rsidRPr="00E92F7D">
                            <w:rPr>
                              <w:rFonts w:ascii="Times New Roman" w:hAnsi="Times New Roman" w:cs="Times New Roman"/>
                              <w:sz w:val="30"/>
                              <w:szCs w:val="30"/>
                            </w:rPr>
                            <w:t>ghtful and much appreciated!</w:t>
                          </w:r>
                          <w:r w:rsidR="00E92F7D" w:rsidRPr="00E92F7D">
                            <w:rPr>
                              <w:rFonts w:ascii="Times New Roman" w:hAnsi="Times New Roman" w:cs="Times New Roman"/>
                              <w:sz w:val="30"/>
                              <w:szCs w:val="30"/>
                            </w:rPr>
                            <w:t xml:space="preserve"> I invite all parents to act as aides in the classroom if you have any free time. If this is something that you are interested in doing just call the day before can I can inform you of the activities for that day.</w:t>
                          </w:r>
                          <w:r w:rsidRPr="00E92F7D">
                            <w:rPr>
                              <w:rFonts w:ascii="Times New Roman" w:hAnsi="Times New Roman" w:cs="Times New Roman"/>
                              <w:sz w:val="30"/>
                              <w:szCs w:val="30"/>
                            </w:rPr>
                            <w:t xml:space="preserve"> Have a great week!</w:t>
                          </w:r>
                        </w:p>
                      </w:sdtContent>
                    </w:sdt>
                    <w:sdt>
                      <w:sdtPr>
                        <w:rPr>
                          <w:rStyle w:val="TextChar"/>
                        </w:rPr>
                        <w:id w:val="1119888655"/>
                        <w:placeholder>
                          <w:docPart w:val="937DBE7288AD46E9B89BF14136406D29"/>
                        </w:placeholder>
                      </w:sdtPr>
                      <w:sdtEndPr>
                        <w:rPr>
                          <w:rStyle w:val="DefaultParagraphFont"/>
                        </w:rPr>
                      </w:sdtEndPr>
                      <w:sdtContent>
                        <w:p w:rsidR="00C646BC" w:rsidRPr="00E92F7D" w:rsidRDefault="00593CDF" w:rsidP="00C646BC">
                          <w:pPr>
                            <w:pStyle w:val="Text"/>
                            <w:rPr>
                              <w:rFonts w:ascii="Times New Roman" w:hAnsi="Times New Roman" w:cs="Times New Roman"/>
                              <w:sz w:val="28"/>
                              <w:szCs w:val="28"/>
                            </w:rPr>
                          </w:pPr>
                          <w:r>
                            <w:rPr>
                              <w:rFonts w:ascii="Times New Roman" w:hAnsi="Times New Roman" w:cs="Times New Roman"/>
                              <w:sz w:val="28"/>
                              <w:szCs w:val="28"/>
                            </w:rPr>
                            <w:t>UPCOMING EVENTS:</w:t>
                          </w:r>
                          <w:bookmarkStart w:id="1" w:name="_GoBack"/>
                          <w:bookmarkEnd w:id="1"/>
                        </w:p>
                        <w:p w:rsidR="00C646BC" w:rsidRPr="00E92F7D" w:rsidRDefault="00C646BC" w:rsidP="00C646BC">
                          <w:pPr>
                            <w:pStyle w:val="Text"/>
                            <w:rPr>
                              <w:rFonts w:ascii="Times New Roman" w:hAnsi="Times New Roman" w:cs="Times New Roman"/>
                              <w:sz w:val="28"/>
                              <w:szCs w:val="28"/>
                            </w:rPr>
                          </w:pPr>
                          <w:r w:rsidRPr="00E92F7D">
                            <w:rPr>
                              <w:rFonts w:ascii="Times New Roman" w:hAnsi="Times New Roman" w:cs="Times New Roman"/>
                              <w:sz w:val="28"/>
                              <w:szCs w:val="28"/>
                            </w:rPr>
                            <w:t>February 16 – No School (President’s Day)</w:t>
                          </w:r>
                        </w:p>
                        <w:p w:rsidR="00C41E66" w:rsidRPr="00E92F7D" w:rsidRDefault="00C646BC" w:rsidP="00C646BC">
                          <w:pPr>
                            <w:pStyle w:val="Text"/>
                            <w:rPr>
                              <w:rFonts w:ascii="Times New Roman" w:hAnsi="Times New Roman" w:cs="Times New Roman"/>
                              <w:sz w:val="28"/>
                              <w:szCs w:val="28"/>
                            </w:rPr>
                          </w:pPr>
                          <w:r w:rsidRPr="00E92F7D">
                            <w:rPr>
                              <w:rFonts w:ascii="Times New Roman" w:hAnsi="Times New Roman" w:cs="Times New Roman"/>
                              <w:sz w:val="28"/>
                              <w:szCs w:val="28"/>
                            </w:rPr>
                            <w:t>February 22- No School (Parent-teacher conferences)</w:t>
                          </w:r>
                        </w:p>
                      </w:sdtContent>
                    </w:sdt>
                    <w:p w:rsidR="00000000" w:rsidRDefault="00B43AED" w:rsidP="004F27CD">
                      <w:pPr>
                        <w:pStyle w:val="Text"/>
                      </w:pPr>
                    </w:p>
                    <w:p w:rsidR="00C41E66" w:rsidRDefault="00C41E66" w:rsidP="004F27CD">
                      <w:pPr>
                        <w:pStyle w:val="Text"/>
                      </w:pPr>
                    </w:p>
                  </w:txbxContent>
                </v:textbox>
              </v:shape>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378700"/>
                <wp:effectExtent l="4445" t="8255" r="1905" b="4445"/>
                <wp:wrapNone/>
                <wp:docPr id="7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378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29FCC" id="Freeform 91" o:spid="_x0000_s1026" style="position:absolute;margin-left:4.1pt;margin-top:113.95pt;width:283pt;height:58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183;3231072,5915;3273188,15971;3312931,30759;3351488,49688;3387079,73349;3422077,99968;3453515,130727;3482581,164444;3508682,202302;3532409,241934;3551391,284524;3568593,329480;3580457,376802;3589355,425307;3593507,475587;3594100,6877677;3592320,6928548;3585795,6978237;3574525,7026150;3560882,7072881;3541900,7116062;3520545,7156878;3496225,7195918;3468938,7232001;3438093,7264535;3405468,7292929;3369877,7317773;3331913,7339068;3292763,7356222;3251833,7368644;3209124,7376334;3165821,7378700;406924,7378108;363622,7372785;322099,7363320;281762,7348532;243798,7329012;207021,7305942;172023,7278732;140585,7248564;112112,7213664;85418,7176990;62284,7136766;42709,7094767;26693,7049220;13643,7002489;4745,6953393;593,6903704;593,592" o:connectangles="0,0,0,0,0,0,0,0,0,0,0,0,0,0,0,0,0,0,0,0,0,0,0,0,0,0,0,0,0,0,0,0,0,0,0,0,0,0,0,0,0,0,0,0,0,0,0,0,0,0"/>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3874135</wp:posOffset>
                </wp:positionH>
                <wp:positionV relativeFrom="paragraph">
                  <wp:posOffset>1215390</wp:posOffset>
                </wp:positionV>
                <wp:extent cx="3666490" cy="9999345"/>
                <wp:effectExtent l="0" t="0" r="3175" b="0"/>
                <wp:wrapNone/>
                <wp:docPr id="7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9999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4F0F33" w:rsidRDefault="00DD60A4" w:rsidP="004F0F33">
                            <w:pPr>
                              <w:pStyle w:val="SectionLabelRightAligned"/>
                            </w:pPr>
                          </w:p>
                          <w:sdt>
                            <w:sdtPr>
                              <w:rPr>
                                <w:rStyle w:val="TextChar"/>
                                <w:rFonts w:ascii="Times New Roman" w:hAnsi="Times New Roman" w:cs="Times New Roman"/>
                                <w:sz w:val="28"/>
                                <w:szCs w:val="28"/>
                              </w:rPr>
                              <w:id w:val="871944470"/>
                              <w:placeholder>
                                <w:docPart w:val="FC0C5A7132C5494B942AB480075FEAC0"/>
                              </w:placeholder>
                            </w:sdtPr>
                            <w:sdtEndPr>
                              <w:rPr>
                                <w:rStyle w:val="DefaultParagraphFont"/>
                              </w:rPr>
                            </w:sdtEndPr>
                            <w:sdtContent>
                              <w:p w:rsidR="00C646BC" w:rsidRDefault="00C646BC" w:rsidP="004F27CD">
                                <w:pPr>
                                  <w:pStyle w:val="Text"/>
                                  <w:rPr>
                                    <w:rStyle w:val="TextChar"/>
                                    <w:rFonts w:ascii="Times New Roman" w:hAnsi="Times New Roman" w:cs="Times New Roman"/>
                                    <w:sz w:val="28"/>
                                    <w:szCs w:val="28"/>
                                  </w:rPr>
                                </w:pPr>
                                <w:r>
                                  <w:rPr>
                                    <w:rStyle w:val="TextChar"/>
                                    <w:rFonts w:ascii="Times New Roman" w:hAnsi="Times New Roman" w:cs="Times New Roman"/>
                                    <w:sz w:val="28"/>
                                    <w:szCs w:val="28"/>
                                  </w:rPr>
                                  <w:t>ACADEMICS</w:t>
                                </w:r>
                              </w:p>
                              <w:p w:rsidR="004F27CD" w:rsidRPr="00C646BC" w:rsidRDefault="004F27CD" w:rsidP="004F27CD">
                                <w:pPr>
                                  <w:pStyle w:val="Text"/>
                                  <w:rPr>
                                    <w:rStyle w:val="TextChar"/>
                                    <w:rFonts w:ascii="Times New Roman" w:hAnsi="Times New Roman" w:cs="Times New Roman"/>
                                    <w:sz w:val="28"/>
                                    <w:szCs w:val="28"/>
                                  </w:rPr>
                                </w:pPr>
                                <w:r w:rsidRPr="00C646BC">
                                  <w:rPr>
                                    <w:rStyle w:val="TextChar"/>
                                    <w:rFonts w:ascii="Times New Roman" w:hAnsi="Times New Roman" w:cs="Times New Roman"/>
                                    <w:sz w:val="28"/>
                                    <w:szCs w:val="28"/>
                                  </w:rPr>
                                  <w:t>This week we will be learning about diversity. We will be reading the following books:</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All Kinds of Families by: Mary Ann Hoberman</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It’s a Small World by: Disney</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One Green Apple by: Eve Bunting</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Jack and Jim by: Kitty Crowther</w:t>
                                </w:r>
                              </w:p>
                              <w:p w:rsidR="00C646BC" w:rsidRDefault="004F27CD" w:rsidP="004F27CD">
                                <w:pPr>
                                  <w:pStyle w:val="Text"/>
                                  <w:rPr>
                                    <w:rFonts w:ascii="Times New Roman" w:hAnsi="Times New Roman" w:cs="Times New Roman"/>
                                    <w:sz w:val="28"/>
                                    <w:szCs w:val="28"/>
                                  </w:rPr>
                                </w:pPr>
                                <w:r w:rsidRPr="00C646BC">
                                  <w:rPr>
                                    <w:rFonts w:ascii="Times New Roman" w:hAnsi="Times New Roman" w:cs="Times New Roman"/>
                                    <w:sz w:val="28"/>
                                    <w:szCs w:val="28"/>
                                  </w:rPr>
                                  <w:t xml:space="preserve">If you could join us Friday during our reading time for diversity day. It will be held close to </w:t>
                                </w:r>
                              </w:p>
                              <w:p w:rsidR="00C646BC" w:rsidRDefault="004F27CD" w:rsidP="004F27CD">
                                <w:pPr>
                                  <w:pStyle w:val="Text"/>
                                  <w:rPr>
                                    <w:rFonts w:ascii="Times New Roman" w:hAnsi="Times New Roman" w:cs="Times New Roman"/>
                                    <w:sz w:val="28"/>
                                    <w:szCs w:val="28"/>
                                  </w:rPr>
                                </w:pPr>
                                <w:r w:rsidRPr="00C646BC">
                                  <w:rPr>
                                    <w:rFonts w:ascii="Times New Roman" w:hAnsi="Times New Roman" w:cs="Times New Roman"/>
                                    <w:sz w:val="28"/>
                                    <w:szCs w:val="28"/>
                                  </w:rPr>
                                  <w:t xml:space="preserve">the end of the day starting by 1 p.m. the </w:t>
                                </w:r>
                              </w:p>
                              <w:p w:rsidR="00DD60A4" w:rsidRDefault="004F27CD" w:rsidP="004F27CD">
                                <w:pPr>
                                  <w:pStyle w:val="Text"/>
                                </w:pPr>
                                <w:r w:rsidRPr="00C646BC">
                                  <w:rPr>
                                    <w:rFonts w:ascii="Times New Roman" w:hAnsi="Times New Roman" w:cs="Times New Roman"/>
                                    <w:sz w:val="28"/>
                                    <w:szCs w:val="28"/>
                                  </w:rPr>
                                  <w:t>children will have a show and tell about what they have learned about diversity.</w:t>
                                </w:r>
                              </w:p>
                            </w:sdtContent>
                          </w:sdt>
                          <w:p w:rsidR="00DD60A4" w:rsidRPr="00C646BC" w:rsidRDefault="00DD60A4" w:rsidP="004F0F33">
                            <w:pPr>
                              <w:pStyle w:val="SectionLabelRightAligned"/>
                              <w:rPr>
                                <w:rFonts w:ascii="Times New Roman" w:hAnsi="Times New Roman" w:cs="Times New Roman"/>
                                <w:sz w:val="24"/>
                                <w:szCs w:val="24"/>
                              </w:rPr>
                            </w:pPr>
                          </w:p>
                          <w:sdt>
                            <w:sdtPr>
                              <w:rPr>
                                <w:rStyle w:val="TextChar"/>
                                <w:rFonts w:ascii="Times New Roman" w:hAnsi="Times New Roman" w:cs="Times New Roman"/>
                                <w:sz w:val="26"/>
                                <w:szCs w:val="26"/>
                              </w:rPr>
                              <w:id w:val="871944471"/>
                              <w:placeholder>
                                <w:docPart w:val="0974891CF3A04074A511105EC49E1760"/>
                              </w:placeholder>
                            </w:sdtPr>
                            <w:sdtEndPr>
                              <w:rPr>
                                <w:rStyle w:val="DefaultParagraphFont"/>
                                <w:b/>
                                <w:bCs/>
                              </w:rPr>
                            </w:sdtEndPr>
                            <w:sdtContent>
                              <w:p w:rsidR="00C646BC" w:rsidRDefault="00C646BC" w:rsidP="004F27CD">
                                <w:pPr>
                                  <w:pStyle w:val="Text"/>
                                  <w:rPr>
                                    <w:rStyle w:val="TextChar"/>
                                    <w:rFonts w:ascii="Times New Roman" w:hAnsi="Times New Roman" w:cs="Times New Roman"/>
                                    <w:sz w:val="26"/>
                                    <w:szCs w:val="26"/>
                                  </w:rPr>
                                </w:pPr>
                                <w:r>
                                  <w:rPr>
                                    <w:rStyle w:val="TextChar"/>
                                    <w:rFonts w:ascii="Times New Roman" w:hAnsi="Times New Roman" w:cs="Times New Roman"/>
                                    <w:sz w:val="26"/>
                                    <w:szCs w:val="26"/>
                                  </w:rPr>
                                  <w:t>KEEP WORKING ON…..</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t xml:space="preserve">Math </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Counting to 31 </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Counting backwards from 15 or 20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t xml:space="preserve">Reading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Identifies at least 17 letters and their sounds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Reads at least 13 sight words</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t>Writing</w:t>
                                </w:r>
                              </w:p>
                              <w:p w:rsidR="00C646BC"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Forms at least 15 letters correctly. </w:t>
                                </w:r>
                              </w:p>
                              <w:p w:rsidR="00C646BC"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Uses beginning and ending sounds of words. </w:t>
                                </w:r>
                              </w:p>
                              <w:p w:rsidR="00DD60A4" w:rsidRPr="00CD7B4D" w:rsidRDefault="004F27CD" w:rsidP="004F27CD">
                                <w:pPr>
                                  <w:pStyle w:val="Text"/>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Uses good spacing between words in a sentence. </w:t>
                                </w:r>
                              </w:p>
                            </w:sdtContent>
                          </w:sdt>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28" type="#_x0000_t202" style="position:absolute;margin-left:305.05pt;margin-top:95.7pt;width:288.7pt;height:78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o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" filled="f" stroked="f">
                <v:textbox>
                  <w:txbxContent>
                    <w:p w:rsidR="00DD60A4" w:rsidRPr="004F0F33" w:rsidRDefault="00DD60A4" w:rsidP="004F0F33">
                      <w:pPr>
                        <w:pStyle w:val="SectionLabelRightAligned"/>
                      </w:pPr>
                    </w:p>
                    <w:sdt>
                      <w:sdtPr>
                        <w:rPr>
                          <w:rStyle w:val="TextChar"/>
                          <w:rFonts w:ascii="Times New Roman" w:hAnsi="Times New Roman" w:cs="Times New Roman"/>
                          <w:sz w:val="28"/>
                          <w:szCs w:val="28"/>
                        </w:rPr>
                        <w:id w:val="871944470"/>
                        <w:placeholder>
                          <w:docPart w:val="FC0C5A7132C5494B942AB480075FEAC0"/>
                        </w:placeholder>
                      </w:sdtPr>
                      <w:sdtEndPr>
                        <w:rPr>
                          <w:rStyle w:val="DefaultParagraphFont"/>
                        </w:rPr>
                      </w:sdtEndPr>
                      <w:sdtContent>
                        <w:p w:rsidR="00C646BC" w:rsidRDefault="00C646BC" w:rsidP="004F27CD">
                          <w:pPr>
                            <w:pStyle w:val="Text"/>
                            <w:rPr>
                              <w:rStyle w:val="TextChar"/>
                              <w:rFonts w:ascii="Times New Roman" w:hAnsi="Times New Roman" w:cs="Times New Roman"/>
                              <w:sz w:val="28"/>
                              <w:szCs w:val="28"/>
                            </w:rPr>
                          </w:pPr>
                          <w:r>
                            <w:rPr>
                              <w:rStyle w:val="TextChar"/>
                              <w:rFonts w:ascii="Times New Roman" w:hAnsi="Times New Roman" w:cs="Times New Roman"/>
                              <w:sz w:val="28"/>
                              <w:szCs w:val="28"/>
                            </w:rPr>
                            <w:t>ACADEMICS</w:t>
                          </w:r>
                        </w:p>
                        <w:p w:rsidR="004F27CD" w:rsidRPr="00C646BC" w:rsidRDefault="004F27CD" w:rsidP="004F27CD">
                          <w:pPr>
                            <w:pStyle w:val="Text"/>
                            <w:rPr>
                              <w:rStyle w:val="TextChar"/>
                              <w:rFonts w:ascii="Times New Roman" w:hAnsi="Times New Roman" w:cs="Times New Roman"/>
                              <w:sz w:val="28"/>
                              <w:szCs w:val="28"/>
                            </w:rPr>
                          </w:pPr>
                          <w:r w:rsidRPr="00C646BC">
                            <w:rPr>
                              <w:rStyle w:val="TextChar"/>
                              <w:rFonts w:ascii="Times New Roman" w:hAnsi="Times New Roman" w:cs="Times New Roman"/>
                              <w:sz w:val="28"/>
                              <w:szCs w:val="28"/>
                            </w:rPr>
                            <w:t>This week we will be learning about diversity. We will be reading the following books:</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All Kinds of Families by: Mary Ann Hoberman</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It’s a Small World by: Disney</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One Green Apple by: Eve Bunting</w:t>
                          </w:r>
                        </w:p>
                        <w:p w:rsidR="004F27CD" w:rsidRPr="00C646BC" w:rsidRDefault="004F27CD" w:rsidP="004F27CD">
                          <w:pPr>
                            <w:pStyle w:val="Text"/>
                            <w:numPr>
                              <w:ilvl w:val="0"/>
                              <w:numId w:val="1"/>
                            </w:numPr>
                            <w:rPr>
                              <w:rFonts w:ascii="Times New Roman" w:hAnsi="Times New Roman" w:cs="Times New Roman"/>
                              <w:sz w:val="28"/>
                              <w:szCs w:val="28"/>
                            </w:rPr>
                          </w:pPr>
                          <w:r w:rsidRPr="00C646BC">
                            <w:rPr>
                              <w:rFonts w:ascii="Times New Roman" w:hAnsi="Times New Roman" w:cs="Times New Roman"/>
                              <w:sz w:val="28"/>
                              <w:szCs w:val="28"/>
                            </w:rPr>
                            <w:t>Jack and Jim by: Kitty Crowther</w:t>
                          </w:r>
                        </w:p>
                        <w:p w:rsidR="00C646BC" w:rsidRDefault="004F27CD" w:rsidP="004F27CD">
                          <w:pPr>
                            <w:pStyle w:val="Text"/>
                            <w:rPr>
                              <w:rFonts w:ascii="Times New Roman" w:hAnsi="Times New Roman" w:cs="Times New Roman"/>
                              <w:sz w:val="28"/>
                              <w:szCs w:val="28"/>
                            </w:rPr>
                          </w:pPr>
                          <w:r w:rsidRPr="00C646BC">
                            <w:rPr>
                              <w:rFonts w:ascii="Times New Roman" w:hAnsi="Times New Roman" w:cs="Times New Roman"/>
                              <w:sz w:val="28"/>
                              <w:szCs w:val="28"/>
                            </w:rPr>
                            <w:t xml:space="preserve">If you could join us Friday during our reading time for diversity day. It will be held close to </w:t>
                          </w:r>
                        </w:p>
                        <w:p w:rsidR="00C646BC" w:rsidRDefault="004F27CD" w:rsidP="004F27CD">
                          <w:pPr>
                            <w:pStyle w:val="Text"/>
                            <w:rPr>
                              <w:rFonts w:ascii="Times New Roman" w:hAnsi="Times New Roman" w:cs="Times New Roman"/>
                              <w:sz w:val="28"/>
                              <w:szCs w:val="28"/>
                            </w:rPr>
                          </w:pPr>
                          <w:r w:rsidRPr="00C646BC">
                            <w:rPr>
                              <w:rFonts w:ascii="Times New Roman" w:hAnsi="Times New Roman" w:cs="Times New Roman"/>
                              <w:sz w:val="28"/>
                              <w:szCs w:val="28"/>
                            </w:rPr>
                            <w:t xml:space="preserve">the end of the day starting by 1 p.m. the </w:t>
                          </w:r>
                        </w:p>
                        <w:p w:rsidR="00DD60A4" w:rsidRDefault="004F27CD" w:rsidP="004F27CD">
                          <w:pPr>
                            <w:pStyle w:val="Text"/>
                          </w:pPr>
                          <w:r w:rsidRPr="00C646BC">
                            <w:rPr>
                              <w:rFonts w:ascii="Times New Roman" w:hAnsi="Times New Roman" w:cs="Times New Roman"/>
                              <w:sz w:val="28"/>
                              <w:szCs w:val="28"/>
                            </w:rPr>
                            <w:t>children will have a show and tell about what they have learned about diversity.</w:t>
                          </w:r>
                        </w:p>
                      </w:sdtContent>
                    </w:sdt>
                    <w:p w:rsidR="00DD60A4" w:rsidRPr="00C646BC" w:rsidRDefault="00DD60A4" w:rsidP="004F0F33">
                      <w:pPr>
                        <w:pStyle w:val="SectionLabelRightAligned"/>
                        <w:rPr>
                          <w:rFonts w:ascii="Times New Roman" w:hAnsi="Times New Roman" w:cs="Times New Roman"/>
                          <w:sz w:val="24"/>
                          <w:szCs w:val="24"/>
                        </w:rPr>
                      </w:pPr>
                    </w:p>
                    <w:sdt>
                      <w:sdtPr>
                        <w:rPr>
                          <w:rStyle w:val="TextChar"/>
                          <w:rFonts w:ascii="Times New Roman" w:hAnsi="Times New Roman" w:cs="Times New Roman"/>
                          <w:sz w:val="26"/>
                          <w:szCs w:val="26"/>
                        </w:rPr>
                        <w:id w:val="871944471"/>
                        <w:placeholder>
                          <w:docPart w:val="0974891CF3A04074A511105EC49E1760"/>
                        </w:placeholder>
                      </w:sdtPr>
                      <w:sdtEndPr>
                        <w:rPr>
                          <w:rStyle w:val="DefaultParagraphFont"/>
                          <w:b/>
                          <w:bCs/>
                        </w:rPr>
                      </w:sdtEndPr>
                      <w:sdtContent>
                        <w:p w:rsidR="00C646BC" w:rsidRDefault="00C646BC" w:rsidP="004F27CD">
                          <w:pPr>
                            <w:pStyle w:val="Text"/>
                            <w:rPr>
                              <w:rStyle w:val="TextChar"/>
                              <w:rFonts w:ascii="Times New Roman" w:hAnsi="Times New Roman" w:cs="Times New Roman"/>
                              <w:sz w:val="26"/>
                              <w:szCs w:val="26"/>
                            </w:rPr>
                          </w:pPr>
                          <w:r>
                            <w:rPr>
                              <w:rStyle w:val="TextChar"/>
                              <w:rFonts w:ascii="Times New Roman" w:hAnsi="Times New Roman" w:cs="Times New Roman"/>
                              <w:sz w:val="26"/>
                              <w:szCs w:val="26"/>
                            </w:rPr>
                            <w:t>KEEP WORKING ON…..</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t xml:space="preserve">Math </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Counting to 31 </w:t>
                          </w:r>
                        </w:p>
                        <w:p w:rsidR="004F27CD"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Counting backwards from 15 or 20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t xml:space="preserve">Reading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Identifies at least 17 letters and their sounds </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Reads at least 13 sight words</w:t>
                          </w:r>
                        </w:p>
                        <w:p w:rsidR="00C646BC" w:rsidRPr="00C646BC" w:rsidRDefault="00C646BC" w:rsidP="00C646BC">
                          <w:pPr>
                            <w:pStyle w:val="Text"/>
                            <w:rPr>
                              <w:rFonts w:ascii="Times New Roman" w:hAnsi="Times New Roman" w:cs="Times New Roman"/>
                              <w:sz w:val="26"/>
                              <w:szCs w:val="26"/>
                            </w:rPr>
                          </w:pPr>
                          <w:r w:rsidRPr="00C646BC">
                            <w:rPr>
                              <w:rFonts w:ascii="Times New Roman" w:hAnsi="Times New Roman" w:cs="Times New Roman"/>
                              <w:sz w:val="26"/>
                              <w:szCs w:val="26"/>
                            </w:rPr>
                            <w:t>Writing</w:t>
                          </w:r>
                        </w:p>
                        <w:p w:rsidR="00C646BC"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Forms at least 15 letters correctly. </w:t>
                          </w:r>
                        </w:p>
                        <w:p w:rsidR="00C646BC" w:rsidRPr="00C646BC" w:rsidRDefault="004F27CD" w:rsidP="004F27CD">
                          <w:pPr>
                            <w:pStyle w:val="Text"/>
                            <w:rPr>
                              <w:rFonts w:ascii="Times New Roman" w:hAnsi="Times New Roman" w:cs="Times New Roman"/>
                              <w:sz w:val="26"/>
                              <w:szCs w:val="26"/>
                            </w:rPr>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Uses beginning and ending sounds of words. </w:t>
                          </w:r>
                        </w:p>
                        <w:p w:rsidR="00DD60A4" w:rsidRPr="00CD7B4D" w:rsidRDefault="004F27CD" w:rsidP="004F27CD">
                          <w:pPr>
                            <w:pStyle w:val="Text"/>
                          </w:pPr>
                          <w:r w:rsidRPr="00C646BC">
                            <w:rPr>
                              <w:rFonts w:ascii="Times New Roman" w:hAnsi="Times New Roman" w:cs="Times New Roman"/>
                              <w:sz w:val="26"/>
                              <w:szCs w:val="26"/>
                            </w:rPr>
                            <w:sym w:font="Symbol" w:char="F0B7"/>
                          </w:r>
                          <w:r w:rsidRPr="00C646BC">
                            <w:rPr>
                              <w:rFonts w:ascii="Times New Roman" w:hAnsi="Times New Roman" w:cs="Times New Roman"/>
                              <w:sz w:val="26"/>
                              <w:szCs w:val="26"/>
                            </w:rPr>
                            <w:t xml:space="preserve"> Uses good spacing between words in a sentence. </w:t>
                          </w:r>
                        </w:p>
                      </w:sdtContent>
                    </w:sdt>
                    <w:p w:rsidR="00DD60A4" w:rsidRDefault="00DD60A4">
                      <w:pPr>
                        <w:pStyle w:val="TextRightAligned"/>
                        <w:rPr>
                          <w:b/>
                          <w:bCs/>
                        </w:rPr>
                      </w:pPr>
                    </w:p>
                  </w:txbxContent>
                </v:textbox>
              </v:shape>
            </w:pict>
          </mc:Fallback>
        </mc:AlternateContent>
      </w:r>
      <w:r>
        <w:rPr>
          <w:noProof/>
        </w:rPr>
        <mc:AlternateContent>
          <mc:Choice Requires="wpg">
            <w:drawing>
              <wp:anchor distT="0" distB="0" distL="114300" distR="114300" simplePos="0" relativeHeight="251710464" behindDoc="1" locked="0" layoutInCell="1" allowOverlap="1">
                <wp:simplePos x="0" y="0"/>
                <wp:positionH relativeFrom="column">
                  <wp:posOffset>5322570</wp:posOffset>
                </wp:positionH>
                <wp:positionV relativeFrom="paragraph">
                  <wp:posOffset>7655560</wp:posOffset>
                </wp:positionV>
                <wp:extent cx="1886585" cy="1447165"/>
                <wp:effectExtent l="17145" t="0" r="1270" b="0"/>
                <wp:wrapNone/>
                <wp:docPr id="6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4"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4"/>
                        <wpg:cNvGrpSpPr>
                          <a:grpSpLocks/>
                        </wpg:cNvGrpSpPr>
                        <wpg:grpSpPr bwMode="auto">
                          <a:xfrm>
                            <a:off x="1272" y="8042"/>
                            <a:ext cx="9360" cy="7896"/>
                            <a:chOff x="1272" y="8042"/>
                            <a:chExt cx="9360" cy="7896"/>
                          </a:xfrm>
                        </wpg:grpSpPr>
                        <wps:wsp>
                          <wps:cNvPr id="66"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7" name="Group 176"/>
                          <wpg:cNvGrpSpPr>
                            <a:grpSpLocks/>
                          </wpg:cNvGrpSpPr>
                          <wpg:grpSpPr bwMode="auto">
                            <a:xfrm>
                              <a:off x="1272" y="8042"/>
                              <a:ext cx="9360" cy="7896"/>
                              <a:chOff x="1272" y="8042"/>
                              <a:chExt cx="9360" cy="7896"/>
                            </a:xfrm>
                          </wpg:grpSpPr>
                          <wps:wsp>
                            <wps:cNvPr id="68"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495EF24"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eEY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cg8UA&#10;AADbAAAADwAAAGRycy9kb3ducmV2LnhtbESPzW7CMBCE75V4B2uRuBWnUKIqxaAKqT+UE9AHWMVL&#10;kjZep7ZLDE+PKyFxHM3MN5r5MppWHMn5xrKCh3EGgri0uuFKwdf+9f4JhA/IGlvLpOBEHpaLwd0c&#10;C2173tJxFyqRIOwLVFCH0BVS+rImg35sO+LkHawzGJJ0ldQO+wQ3rZxkWS4NNpwWauxoVVP5s/sz&#10;CrZ5fHNxM7Gzddd//x7O7+3naqrUaBhfnkEEiuEWvrY/tIL8Ef6/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pyD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AEsIA&#10;AADbAAAADwAAAGRycy9kb3ducmV2LnhtbESPQYvCMBSE7wv+h/AEb2uqaFmqUVRQexK27sXbs3m2&#10;xealNFHrvzeCsMdhZr5h5svO1OJOrassKxgNIxDEudUVFwr+jtvvHxDOI2usLZOCJzlYLnpfc0y0&#10;ffAv3TNfiABhl6CC0vsmkdLlJRl0Q9sQB+9iW4M+yLaQusVHgJtajqMolgYrDgslNrQpKb9mN6Pg&#10;qHfb6Sqjw6jhdHpe79PT+TlRatDvVjMQnjr/H/60U60gju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QAS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zCMQA&#10;AADbAAAADwAAAGRycy9kb3ducmV2LnhtbERPTWvCQBC9F/wPywi9FN1EaAjRVcRQqDkUoi16HLLT&#10;JDQ7G7LbmPbXdw8Fj4/3vdlNphMjDa61rCBeRiCIK6tbrhW8n18WKQjnkTV2lknBDznYbWcPG8y0&#10;vXFJ48nXIoSwy1BB432fSemqhgy6pe2JA/dpB4M+wKGWesBbCDedXEVRIg22HBoa7OnQUPV1+jYK&#10;LvRRHF35+xzn+XWVjm/F8SkqlHqcT/s1CE+Tv4v/3a9aQRLGhi/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cwj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Mq8UA&#10;AADbAAAADwAAAGRycy9kb3ducmV2LnhtbESPQWvCQBSE74X+h+UVepG6aQtBo6toIdRTxUTo9ZF9&#10;ZoPZtyG7mtRf3y0IPQ4z8w2zXI+2FVfqfeNYwes0AUFcOd1wreBY5i8zED4ga2wdk4If8rBePT4s&#10;MdNu4ANdi1CLCGGfoQITQpdJ6StDFv3UdcTRO7neYoiyr6XucYhw28q3JEmlxYbjgsGOPgxV5+Ji&#10;FUzSW7UP+iv/7ORl8v5dm/J03Cr1/DRuFiACjeE/fG/vtI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yrxQAAANs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UsAA&#10;AADbAAAADwAAAGRycy9kb3ducmV2LnhtbERPu2rDMBTdA/0HcQvZYjkd0uJGCSVtoYsLTTI428W6&#10;tUytKyOpfvx9NAQyHs57u59sJwbyoXWsYJ3lIIhrp1tuFJxPn6sXECEia+wck4KZAux3D4stFtqN&#10;/EPDMTYihXAoUIGJsS+kDLUhiyFzPXHifp23GBP0jdQexxRuO/mU5xtpseXUYLCng6H67/hvFVTz&#10;R1lWLdXxvUf6vphqGDdOqeXj9PYKItIU7+Kb+0sreE7r05f0A+Tu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mUsAAAADbAAAADwAAAAAAAAAAAAAAAACYAgAAZHJzL2Rvd25y&#10;ZXYueG1sUEsFBgAAAAAEAAQA9QAAAIU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hwcQA&#10;AADbAAAADwAAAGRycy9kb3ducmV2LnhtbESPS4vCQBCE74L/YWhhbzpRZJWsoyy+QTz4WPDYZNok&#10;bKYnZmZj9t87guCxqKqvqMmsMYWoqXK5ZQX9XgSCOLE651TB+bTqjkE4j6yxsEwK/snBbNpuTTDW&#10;9s4Hqo8+FQHCLkYFmfdlLKVLMjLoerYkDt7VVgZ9kFUqdYX3ADeFHETRpzSYc1jIsKR5Rsnv8c8o&#10;GN/0Ghf1cltudsP16bL/2YzqlVIfneb7C4Snxr/Dr/ZWKxj1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k4cH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re8MA&#10;AADbAAAADwAAAGRycy9kb3ducmV2LnhtbESPQWsCMRSE7wX/Q3gFbzVbQSurUURQxINQXQRvj83r&#10;ZunmZUniuv57IxR6HGbmG2ax6m0jOvKhdqzgc5SBIC6drrlSUJy3HzMQISJrbByTggcFWC0HbwvM&#10;tbvzN3WnWIkE4ZCjAhNjm0sZSkMWw8i1xMn7cd5iTNJXUnu8J7ht5DjLptJizWnBYEsbQ+Xv6WYV&#10;rGeF2U2Phzo7PIrOba7WnycXpYbv/XoOIlIf/8N/7b1W8DWG15f0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Vre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8dcQA&#10;AADbAAAADwAAAGRycy9kb3ducmV2LnhtbESPQWvCQBSE70L/w/IKXqRu2oKWmI3YQrU3MerB2yP7&#10;ugnNvg3ZbRL/fbcgeBxm5hsmW4+2ET11vnas4HmegCAuna7ZKDgdP5/eQPiArLFxTAqu5GGdP0wy&#10;TLUb+EB9EYyIEPYpKqhCaFMpfVmRRT93LXH0vl1nMUTZGak7HCLcNvIlSRbSYs1xocKWPioqf4pf&#10;q6Af6t2xeD/tzdZQ4M3lPEuKs1LTx3GzAhFoDPfwrf2lFSxf4f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vHXEAAAA2wAAAA8AAAAAAAAAAAAAAAAAmAIAAGRycy9k&#10;b3ducmV2LnhtbFBLBQYAAAAABAAEAPUAAACJ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3175" t="8255" r="8890" b="4445"/>
                <wp:wrapNone/>
                <wp:docPr id="6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1E42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QrVg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9525" r="12700" b="0"/>
                <wp:wrapNone/>
                <wp:docPr id="4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4" name="Group 93"/>
                        <wpg:cNvGrpSpPr>
                          <a:grpSpLocks/>
                        </wpg:cNvGrpSpPr>
                        <wpg:grpSpPr bwMode="auto">
                          <a:xfrm>
                            <a:off x="3357" y="1095"/>
                            <a:ext cx="2758" cy="1820"/>
                            <a:chOff x="3357" y="1095"/>
                            <a:chExt cx="2758" cy="1820"/>
                          </a:xfrm>
                        </wpg:grpSpPr>
                        <wps:wsp>
                          <wps:cNvPr id="45"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99"/>
                        <wpg:cNvGrpSpPr>
                          <a:grpSpLocks/>
                        </wpg:cNvGrpSpPr>
                        <wpg:grpSpPr bwMode="auto">
                          <a:xfrm rot="325888">
                            <a:off x="3470" y="1913"/>
                            <a:ext cx="2830" cy="1224"/>
                            <a:chOff x="3311" y="1828"/>
                            <a:chExt cx="2830" cy="1224"/>
                          </a:xfrm>
                        </wpg:grpSpPr>
                        <wps:wsp>
                          <wps:cNvPr id="51"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05"/>
                        <wpg:cNvGrpSpPr>
                          <a:grpSpLocks/>
                        </wpg:cNvGrpSpPr>
                        <wpg:grpSpPr bwMode="auto">
                          <a:xfrm>
                            <a:off x="3326" y="1047"/>
                            <a:ext cx="789" cy="1994"/>
                            <a:chOff x="3242" y="1182"/>
                            <a:chExt cx="789" cy="1994"/>
                          </a:xfrm>
                        </wpg:grpSpPr>
                        <wps:wsp>
                          <wps:cNvPr id="57"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0B4DBE"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qUz3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ser4A&#10;AADbAAAADwAAAGRycy9kb3ducmV2LnhtbESPSwvCMBCE74L/IazgTVPfUo0igiDefBw8rs3aFptN&#10;baLWf28EweMwM98w82VtCvGkyuWWFfS6EQjixOqcUwWn46YzBeE8ssbCMil4k4PlotmYY6zti/f0&#10;PPhUBAi7GBVk3pexlC7JyKDr2pI4eFdbGfRBVqnUFb4C3BSyH0VjaTDnsJBhSeuMktvhYRRsR6yT&#10;S3HfydV5mh9NbzC51qxUu1WvZiA81f4f/rW3WsFwB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zLHq+AAAA2wAAAA8AAAAAAAAAAAAAAAAAmAIAAGRycy9kb3ducmV2&#10;LnhtbFBLBQYAAAAABAAEAPUAAACD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CMsQA&#10;AADbAAAADwAAAGRycy9kb3ducmV2LnhtbESPQWvCQBSE74L/YXmF3nRTkSjRVYogaOlB03rw9sw+&#10;s6HZtyG7atpf3xUEj8PMfMPMl52txZVaXzlW8DZMQBAXTldcKvj+Wg+mIHxA1lg7JgW/5GG56Pfm&#10;mGl34z1d81CKCGGfoQITQpNJ6QtDFv3QNcTRO7vWYoiyLaVu8RbhtpajJEmlxYrjgsGGVoaKn/xi&#10;FfxN6RNHuTl87Cbp+LA7HbcpN0q9vnTvMxCBuvAMP9obrWCcwv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AjL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g/cYA&#10;AADbAAAADwAAAGRycy9kb3ducmV2LnhtbESPQWsCMRSE7wX/Q3iCt5ptLbasRmnVFvEgdJWCt8fm&#10;dRO6eVk36br9941Q6HGYmW+Y+bJ3teioDdazgrtxBoK49NpypeB4eL19AhEissbaMyn4oQDLxeBm&#10;jrn2F36nroiVSBAOOSowMTa5lKE05DCMfUOcvE/fOoxJtpXULV4S3NXyPsum0qHltGCwoZWh8qv4&#10;dgr6sz19HItdt9mbyTpW9m17eHFKjYb98wxEpD7+h//aW63g4RGuX9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6g/cYAAADbAAAADwAAAAAAAAAAAAAAAACYAgAAZHJz&#10;L2Rvd25yZXYueG1sUEsFBgAAAAAEAAQA9QAAAIs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PS8IA&#10;AADbAAAADwAAAGRycy9kb3ducmV2LnhtbERP3WrCMBS+H/gO4QjezXRDtrYzisgEx2BF1wc4bc7a&#10;anNSmth2b79cDLz8+P7X28m0YqDeNZYVPC0jEMSl1Q1XCvLvw2MMwnlkja1lUvBLDrab2cMaU21H&#10;PtFw9pUIIexSVFB736VSurImg25pO+LA/djeoA+wr6TucQzhppXPUfQiDTYcGmrsaF9TeT3fjIKP&#10;bHXNxqGIk9d3m18uSZF9JZ9KLebT7g2Ep8nfxf/uo1awCmP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89LwgAAANs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wsUA&#10;AADbAAAADwAAAGRycy9kb3ducmV2LnhtbESPQWvCQBSE7wX/w/KEXkrdWFLR6CpaKK2ChFi9P7LP&#10;JJp9G7LbmP57t1DocZiZb5jFqje16Kh1lWUF41EEgji3uuJCwfHr/XkKwnlkjbVlUvBDDlbLwcMC&#10;E21vnFF38IUIEHYJKii9bxIpXV6SQTeyDXHwzrY16INsC6lbvAW4qeVLFE2kwYrDQokNvZWUXw/f&#10;RkGWrvfbj3zz+sTmdPJTTOPLTir1OOzXcxCeev8f/mt/agXxDH6/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5XCxQAAANsAAAAPAAAAAAAAAAAAAAAAAJgCAABkcnMv&#10;ZG93bnJldi54bWxQSwUGAAAAAAQABAD1AAAAig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2WEb8AAADbAAAADwAAAGRycy9kb3ducmV2LnhtbERPy4rCMBTdC/5DuII7&#10;TX0PHaPIwMAIbnx8wJ3mTtNHbkoTbefvzUJweTjv7b63tXhQ6wvHCmbTBARx5nTBuYLb9XvyAcIH&#10;ZI21Y1LwTx72u+Fgi6l2HZ/pcQm5iCHsU1RgQmhSKX1myKKfuoY4cn+utRgibHOpW+xiuK3lPEnW&#10;0mLBscFgQ1+Gsupytwo6S8dicwyLMv8tq5m8nZf3k1FqPOoPnyAC9eEtfrl/tIJVXB+/xB8gd0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K3dlhG/AAAA2wAAAA8AAAAA&#10;AAAAAAAAAAAAqgIAAGRycy9kb3ducmV2LnhtbFBLBQYAAAAABAAEAPoAAACW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qf8IA&#10;AADbAAAADwAAAGRycy9kb3ducmV2LnhtbESPzYrCQBCE74LvMLTgTTsKikZHEcEfdvEQdx+gybRJ&#10;MNMTMqPGt99ZWNhjUVVfUettZ2v15NZXTjRMxgkoltyZSgoN31+H0QKUDySGaies4c0etpt+b02p&#10;cS/J+HkNhYoQ8SlpKENoUkSfl2zJj13DEr2bay2FKNsCTUuvCLc1TpNkjpYqiQslNbwvOb9fH1bD&#10;fM/Zx3GJO/z0U7zceHnqiqD1cNDtVqACd+E//Nc+Gw2zCfx+iT8A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ip/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u/MIA&#10;AADbAAAADwAAAGRycy9kb3ducmV2LnhtbESPQYvCMBSE7wv+h/AEb2tqQVmqUURY8ODFrovXZ/Ns&#10;g81LbbK2+us3guBxmJlvmMWqt7W4UeuNYwWTcQKCuHDacKng8PP9+QXCB2SNtWNScCcPq+XgY4GZ&#10;dh3v6ZaHUkQI+wwVVCE0mZS+qMiiH7uGOHpn11oMUbal1C12EW5rmSbJTFo0HBcqbGhTUXHJ/6wC&#10;SpMuv5qT3x2bX/O4yMkh3dZKjYb9eg4iUB/e4Vd7qxVMU3h+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K78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6cQA&#10;AADbAAAADwAAAGRycy9kb3ducmV2LnhtbESPS2vDMBCE74X8B7GB3mo5CS2pYyWEQIIplObR3rfW&#10;xjaxVsZS/fj3VaGQ4zAz3zDpZjC16Kh1lWUFsygGQZxbXXGh4POyf1qCcB5ZY22ZFIzkYLOePKSY&#10;aNvzibqzL0SAsEtQQel9k0jp8pIMusg2xMG72tagD7ItpG6xD3BTy3kcv0iDFYeFEhvalZTfzj9G&#10;gcO34ti/H7Pvj9dt1Y1fc+4vB6Uep8N2BcLT4O/h/3amFTwv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oen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MNcUA&#10;AADbAAAADwAAAGRycy9kb3ducmV2LnhtbESP0WrCQBRE3wX/YblC35qNxZaSugYVBIu00ugHXLK3&#10;SUz2bthdNfbru4WCj8PMnGHm+WA6cSHnG8sKpkkKgri0uuFKwfGweXwF4QOyxs4yKbiRh3wxHs0x&#10;0/bKX3QpQiUihH2GCuoQ+kxKX9Zk0Ce2J47et3UGQ5SuktrhNcJNJ5/S9EUabDgu1NjTuqayLc5G&#10;werT7Mz+vNp+3DYz/f5Dri1OO6UeJsPyDUSgIdzD/+2tVvA8g7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Aw1xQAAANs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RacQA&#10;AADbAAAADwAAAGRycy9kb3ducmV2LnhtbESP3WrCQBSE7wt9h+UUetdsKigaXUXEQm+q9ecBDtlj&#10;Es2eTXc3Jr69KxS8HGbmG2a26E0truR8ZVnBZ5KCIM6trrhQcDx8fYxB+ICssbZMCm7kYTF/fZlh&#10;pm3HO7ruQyEihH2GCsoQmkxKn5dk0Ce2IY7eyTqDIUpXSO2wi3BTy0GajqTBiuNCiQ2tSsov+9Yo&#10;6C5t747rdrtb2Z/xb/133kzooNT7W7+cggjUh2f4v/2tFQyH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UWn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Dy8UA&#10;AADbAAAADwAAAGRycy9kb3ducmV2LnhtbESP3WrCQBSE7wt9h+UUvKubirUSXUUEpSCijT/Xh+xp&#10;Nm32bMxuTfr2rlDo5TAz3zDTeWcrcaXGl44VvPQTEMS50yUXCo6H1fMYhA/IGivHpOCXPMxnjw9T&#10;TLVr+YOuWShEhLBPUYEJoU6l9Lkhi77vauLofbrGYoiyKaRusI1wW8lBkoykxZLjgsGaloby7+zH&#10;Kig2p2GyzdqqPZuL3Oiv7W6/Dkr1nrrFBESgLvyH/9rvWsHrG9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gPL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TE74A&#10;AADbAAAADwAAAGRycy9kb3ducmV2LnhtbERPy4rCMBTdC/5DuII7TR0YH9W0zAzIuLW6cXdprk2x&#10;uSlNxtb5erMQXB7Oe5cPthF36nztWMFinoAgLp2uuVJwPu1naxA+IGtsHJOCB3nIs/Foh6l2PR/p&#10;XoRKxBD2KSowIbSplL40ZNHPXUscuavrLIYIu0rqDvsYbhv5kSRLabHm2GCwpR9D5a34swq+N/vf&#10;JdMiMaFoLytf9P9WV0pNJ8PXFkSgIbzFL/dBK/iMY+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M0xO+AAAA2wAAAA8AAAAAAAAAAAAAAAAAmAIAAGRycy9kb3ducmV2&#10;LnhtbFBLBQYAAAAABAAEAPUAAACD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r8UA&#10;AADbAAAADwAAAGRycy9kb3ducmV2LnhtbESPQWvCQBSE74L/YXmF3nTTQotNXaW1lArqQWuhvT2y&#10;r0kw+zZkn0n8964geBxm5htmOu9dpVpqQunZwMM4AUWceVtybmD//TmagAqCbLHyTAZOFGA+Gw6m&#10;mFrf8ZbaneQqQjikaKAQqVOtQ1aQwzD2NXH0/n3jUKJscm0b7CLcVfoxSZ61w5LjQoE1LQrKDruj&#10;M9C1sjlOPlZcLr7k7329/11nP0tj7u/6t1dQQr3cwtf20hp4eoHLl/gD9O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0iv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Xyb8A&#10;AADbAAAADwAAAGRycy9kb3ducmV2LnhtbERPy4rCMBTdC/MP4Q6403SUUalNZRgRZ+sDirtrc207&#10;bW5KE7X+vVkILg/nnax604gbda6yrOBrHIEgzq2uuFBwPGxGCxDOI2tsLJOCBzlYpR+DBGNt77yj&#10;294XIoSwi1FB6X0bS+nykgy6sW2JA3exnUEfYFdI3eE9hJtGTqJoJg1WHBpKbOm3pLzeX40C8o+6&#10;/c749F9n/VSe3fo0366VGn72P0sQnnr/Fr/cf1rBLKwPX8IPk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VfJvwAAANsAAAAPAAAAAAAAAAAAAAAAAJgCAABkcnMvZG93bnJl&#10;di54bWxQSwUGAAAAAAQABAD1AAAAhA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YsMQA&#10;AADbAAAADwAAAGRycy9kb3ducmV2LnhtbESPzWrDMBCE74G+g9hCL6GWY2gIrpUQCoFieonrS26L&#10;tf4h1spYimP36atAocdhZr5hssNsejHR6DrLCjZRDIK4srrjRkH5fXrdgXAeWWNvmRQs5OCwf1pl&#10;mGp75zNNhW9EgLBLUUHr/ZBK6aqWDLrIDsTBq+1o0Ac5NlKPeA9w08skjrfSYMdhocWBPlqqrsXN&#10;KEg4333psn77scWS46m8XRJcK/XyPB/fQXia/X/4r/2pFWw38PgSf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GLD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4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93BB6"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rEZg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A8c9rE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243F9">
        <w:br w:type="page"/>
      </w:r>
    </w:p>
    <w:p w:rsidR="00DD60A4" w:rsidRDefault="00593CDF">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441960</wp:posOffset>
                </wp:positionH>
                <wp:positionV relativeFrom="paragraph">
                  <wp:posOffset>873760</wp:posOffset>
                </wp:positionV>
                <wp:extent cx="2995295" cy="8334375"/>
                <wp:effectExtent l="3810" t="0" r="1270" b="2540"/>
                <wp:wrapNone/>
                <wp:docPr id="4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33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ALLCAPSChar"/>
                                <w:b/>
                                <w:caps/>
                              </w:rPr>
                              <w:id w:val="-1324888173"/>
                              <w:placeholder>
                                <w:docPart w:val="1FAE3573E0694C8D84BF069E88E0FFF2"/>
                              </w:placeholder>
                            </w:sdtPr>
                            <w:sdtEndPr>
                              <w:rPr>
                                <w:rStyle w:val="DefaultParagraphFont"/>
                              </w:rPr>
                            </w:sdtEndPr>
                            <w:sdtContent>
                              <w:p w:rsidR="00DD60A4" w:rsidRPr="004F0F33" w:rsidRDefault="00593CDF" w:rsidP="004F0F33">
                                <w:pPr>
                                  <w:pStyle w:val="SectionLabelALLCAPS"/>
                                  <w:rPr>
                                    <w:rStyle w:val="SectionLabelALLCAPSChar"/>
                                    <w:b/>
                                    <w:caps/>
                                  </w:rPr>
                                </w:pPr>
                                <w:r>
                                  <w:rPr>
                                    <w:rStyle w:val="SectionLabelALLCAPSChar"/>
                                    <w:b/>
                                    <w:caps/>
                                  </w:rPr>
                                  <w:t>ReCORDATORIOS (REMINDERS)</w:t>
                                </w:r>
                              </w:p>
                            </w:sdtContent>
                          </w:sdt>
                          <w:p w:rsidR="00CD7B4D" w:rsidRDefault="00B43AED" w:rsidP="004F27CD">
                            <w:pPr>
                              <w:pStyle w:val="Text"/>
                            </w:pPr>
                            <w:sdt>
                              <w:sdtPr>
                                <w:rPr>
                                  <w:rStyle w:val="TextChar"/>
                                </w:rPr>
                                <w:id w:val="-1514149228"/>
                                <w:placeholder>
                                  <w:docPart w:val="DC85CA38AAE04B71ABA5A7493E8693AA"/>
                                </w:placeholder>
                              </w:sdtPr>
                              <w:sdtEndPr>
                                <w:rPr>
                                  <w:rStyle w:val="TextChar"/>
                                </w:rPr>
                              </w:sdtEndPr>
                              <w:sdtContent>
                                <w:r w:rsidR="004F27CD">
                                  <w:rPr>
                                    <w:rStyle w:val="TextChar"/>
                                  </w:rPr>
                                  <w:t>We are having parent-teacher conferences this month. They will be held February 22, 2015, between the hours of 8 a.m. and 2 p.m.</w:t>
                                </w:r>
                              </w:sdtContent>
                            </w:sdt>
                            <w:r w:rsidR="00CD7B4D">
                              <w:t xml:space="preserve"> </w:t>
                            </w:r>
                          </w:p>
                          <w:p w:rsidR="00DD60A4" w:rsidRPr="004F0F33" w:rsidRDefault="00B43AED" w:rsidP="004F0F33">
                            <w:pPr>
                              <w:pStyle w:val="SectionLabelALLCAPS"/>
                            </w:pPr>
                            <w:sdt>
                              <w:sdtPr>
                                <w:id w:val="-1758437200"/>
                                <w:placeholder>
                                  <w:docPart w:val="048D7C400AAA4A3CA6EFD0EAAA866969"/>
                                </w:placeholder>
                              </w:sdtPr>
                              <w:sdtEndPr/>
                              <w:sdtContent>
                                <w:r w:rsidR="00C646BC">
                                  <w:t>OUR THANKS</w:t>
                                </w:r>
                              </w:sdtContent>
                            </w:sdt>
                          </w:p>
                          <w:sdt>
                            <w:sdtPr>
                              <w:rPr>
                                <w:rStyle w:val="TextChar"/>
                              </w:rPr>
                              <w:id w:val="-1701310491"/>
                              <w:placeholder>
                                <w:docPart w:val="46AD60EACEE149C7ACA1E85C39818832"/>
                              </w:placeholder>
                            </w:sdtPr>
                            <w:sdtContent>
                              <w:p w:rsidR="00E92F7D" w:rsidRDefault="00E92F7D" w:rsidP="00C646BC">
                                <w:pPr>
                                  <w:pStyle w:val="Text"/>
                                  <w:rPr>
                                    <w:rStyle w:val="TextChar"/>
                                  </w:rPr>
                                </w:pPr>
                                <w:r>
                                  <w:rPr>
                                    <w:rStyle w:val="TextChar"/>
                                  </w:rPr>
                                  <w:t xml:space="preserve"> Community Events</w:t>
                                </w:r>
                              </w:p>
                              <w:p w:rsidR="00E92F7D" w:rsidRDefault="00E92F7D" w:rsidP="00C646BC">
                                <w:pPr>
                                  <w:pStyle w:val="Text"/>
                                  <w:rPr>
                                    <w:rStyle w:val="TextChar"/>
                                  </w:rPr>
                                </w:pPr>
                                <w:r>
                                  <w:rPr>
                                    <w:rStyle w:val="TextChar"/>
                                  </w:rPr>
                                  <w:t>The Orangeburg County Library will be having a Songs, Stories, and Silliness night this Saturday.</w:t>
                                </w:r>
                              </w:p>
                            </w:sdtContent>
                          </w:sdt>
                          <w:p w:rsidR="00DD60A4" w:rsidRDefault="00C646BC" w:rsidP="00C646BC">
                            <w:pPr>
                              <w:pStyle w:val="Text"/>
                              <w:rPr>
                                <w:rStyle w:val="TextChar"/>
                              </w:rPr>
                            </w:pPr>
                            <w:r>
                              <w:rPr>
                                <w:rStyle w:val="TextChar"/>
                              </w:rPr>
                              <w:t>You can take your children and participate in songs, rhyme, board tells, and book readings from 3 p.m. to 5 p.m.</w:t>
                            </w:r>
                          </w:p>
                          <w:p w:rsidR="00C646BC" w:rsidRDefault="00C646BC" w:rsidP="00C646BC">
                            <w:pPr>
                              <w:pStyle w:val="Text"/>
                              <w:rPr>
                                <w:rStyle w:val="TextChar"/>
                              </w:rPr>
                            </w:pPr>
                          </w:p>
                          <w:p w:rsidR="00C646BC" w:rsidRDefault="00C646BC" w:rsidP="00C646BC">
                            <w:pPr>
                              <w:pStyle w:val="Text"/>
                              <w:rPr>
                                <w:rStyle w:val="TextChar"/>
                              </w:rPr>
                            </w:pPr>
                            <w:r>
                              <w:rPr>
                                <w:rStyle w:val="TextChar"/>
                              </w:rPr>
                              <w:t xml:space="preserve">There will also be Preschool </w:t>
                            </w:r>
                            <w:r w:rsidR="00593CDF">
                              <w:rPr>
                                <w:rStyle w:val="TextChar"/>
                              </w:rPr>
                              <w:t>story time</w:t>
                            </w:r>
                            <w:r>
                              <w:rPr>
                                <w:rStyle w:val="TextChar"/>
                              </w:rPr>
                              <w:t xml:space="preserve"> for children ages 3-6. They will be having stories, songs, and </w:t>
                            </w:r>
                            <w:r w:rsidR="00593CDF">
                              <w:rPr>
                                <w:rStyle w:val="TextChar"/>
                              </w:rPr>
                              <w:t>finger play</w:t>
                            </w:r>
                            <w:r>
                              <w:rPr>
                                <w:rStyle w:val="TextChar"/>
                              </w:rPr>
                              <w:t>. Craft time is also included. This will begin at 10:30 a.m. and end at 11:15 a.m.</w:t>
                            </w:r>
                          </w:p>
                          <w:p w:rsidR="00E92F7D" w:rsidRDefault="00E92F7D" w:rsidP="00C646BC">
                            <w:pPr>
                              <w:pStyle w:val="Text"/>
                              <w:rPr>
                                <w:rStyle w:val="TextChar"/>
                              </w:rPr>
                            </w:pPr>
                          </w:p>
                          <w:p w:rsidR="00E92F7D" w:rsidRDefault="00E92F7D" w:rsidP="00C646BC">
                            <w:pPr>
                              <w:pStyle w:val="Text"/>
                              <w:rPr>
                                <w:rStyle w:val="TextChar"/>
                              </w:rPr>
                            </w:pPr>
                          </w:p>
                          <w:p w:rsidR="00E92F7D" w:rsidRDefault="00E92F7D" w:rsidP="00C646BC">
                            <w:pPr>
                              <w:pStyle w:val="Text"/>
                              <w:rPr>
                                <w:rStyle w:val="TextChar"/>
                              </w:rPr>
                            </w:pPr>
                            <w:r>
                              <w:rPr>
                                <w:rStyle w:val="TextChar"/>
                              </w:rPr>
                              <w:t xml:space="preserve">If you have any questions or concerns you can contact me by phone at (803) 555-0129, or by email at </w:t>
                            </w:r>
                            <w:hyperlink r:id="rId9" w:history="1">
                              <w:r w:rsidRPr="005D5899">
                                <w:rPr>
                                  <w:rStyle w:val="Hyperlink"/>
                                </w:rPr>
                                <w:t>Laeshaunb@yahoo.com</w:t>
                              </w:r>
                            </w:hyperlink>
                            <w:r>
                              <w:rPr>
                                <w:rStyle w:val="TextChar"/>
                              </w:rPr>
                              <w:t xml:space="preserve">. If you </w:t>
                            </w:r>
                            <w:r w:rsidR="00593CDF">
                              <w:rPr>
                                <w:rStyle w:val="TextChar"/>
                              </w:rPr>
                              <w:t>cannot</w:t>
                            </w:r>
                            <w:r>
                              <w:rPr>
                                <w:rStyle w:val="TextChar"/>
                              </w:rPr>
                              <w:t xml:space="preserve"> make it to the conference day just call and we can set up another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34.8pt;margin-top:68.8pt;width:235.85pt;height:65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4Y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" filled="f" stroked="f">
                <v:textbox inset="0,0,0,0">
                  <w:txbxContent>
                    <w:sdt>
                      <w:sdtPr>
                        <w:rPr>
                          <w:rStyle w:val="SectionLabelALLCAPSChar"/>
                          <w:b/>
                          <w:caps/>
                        </w:rPr>
                        <w:id w:val="-1324888173"/>
                        <w:placeholder>
                          <w:docPart w:val="1FAE3573E0694C8D84BF069E88E0FFF2"/>
                        </w:placeholder>
                      </w:sdtPr>
                      <w:sdtEndPr>
                        <w:rPr>
                          <w:rStyle w:val="DefaultParagraphFont"/>
                        </w:rPr>
                      </w:sdtEndPr>
                      <w:sdtContent>
                        <w:p w:rsidR="00DD60A4" w:rsidRPr="004F0F33" w:rsidRDefault="00593CDF" w:rsidP="004F0F33">
                          <w:pPr>
                            <w:pStyle w:val="SectionLabelALLCAPS"/>
                            <w:rPr>
                              <w:rStyle w:val="SectionLabelALLCAPSChar"/>
                              <w:b/>
                              <w:caps/>
                            </w:rPr>
                          </w:pPr>
                          <w:r>
                            <w:rPr>
                              <w:rStyle w:val="SectionLabelALLCAPSChar"/>
                              <w:b/>
                              <w:caps/>
                            </w:rPr>
                            <w:t>ReCORDATORIOS (REMINDERS)</w:t>
                          </w:r>
                        </w:p>
                      </w:sdtContent>
                    </w:sdt>
                    <w:p w:rsidR="00CD7B4D" w:rsidRDefault="00B43AED" w:rsidP="004F27CD">
                      <w:pPr>
                        <w:pStyle w:val="Text"/>
                      </w:pPr>
                      <w:sdt>
                        <w:sdtPr>
                          <w:rPr>
                            <w:rStyle w:val="TextChar"/>
                          </w:rPr>
                          <w:id w:val="-1514149228"/>
                          <w:placeholder>
                            <w:docPart w:val="DC85CA38AAE04B71ABA5A7493E8693AA"/>
                          </w:placeholder>
                        </w:sdtPr>
                        <w:sdtEndPr>
                          <w:rPr>
                            <w:rStyle w:val="TextChar"/>
                          </w:rPr>
                        </w:sdtEndPr>
                        <w:sdtContent>
                          <w:r w:rsidR="004F27CD">
                            <w:rPr>
                              <w:rStyle w:val="TextChar"/>
                            </w:rPr>
                            <w:t>We are having parent-teacher conferences this month. They will be held February 22, 2015, between the hours of 8 a.m. and 2 p.m.</w:t>
                          </w:r>
                        </w:sdtContent>
                      </w:sdt>
                      <w:r w:rsidR="00CD7B4D">
                        <w:t xml:space="preserve"> </w:t>
                      </w:r>
                    </w:p>
                    <w:p w:rsidR="00DD60A4" w:rsidRPr="004F0F33" w:rsidRDefault="00B43AED" w:rsidP="004F0F33">
                      <w:pPr>
                        <w:pStyle w:val="SectionLabelALLCAPS"/>
                      </w:pPr>
                      <w:sdt>
                        <w:sdtPr>
                          <w:id w:val="-1758437200"/>
                          <w:placeholder>
                            <w:docPart w:val="048D7C400AAA4A3CA6EFD0EAAA866969"/>
                          </w:placeholder>
                        </w:sdtPr>
                        <w:sdtEndPr/>
                        <w:sdtContent>
                          <w:r w:rsidR="00C646BC">
                            <w:t>OUR THANKS</w:t>
                          </w:r>
                        </w:sdtContent>
                      </w:sdt>
                    </w:p>
                    <w:sdt>
                      <w:sdtPr>
                        <w:rPr>
                          <w:rStyle w:val="TextChar"/>
                        </w:rPr>
                        <w:id w:val="-1701310491"/>
                        <w:placeholder>
                          <w:docPart w:val="46AD60EACEE149C7ACA1E85C39818832"/>
                        </w:placeholder>
                      </w:sdtPr>
                      <w:sdtContent>
                        <w:p w:rsidR="00E92F7D" w:rsidRDefault="00E92F7D" w:rsidP="00C646BC">
                          <w:pPr>
                            <w:pStyle w:val="Text"/>
                            <w:rPr>
                              <w:rStyle w:val="TextChar"/>
                            </w:rPr>
                          </w:pPr>
                          <w:r>
                            <w:rPr>
                              <w:rStyle w:val="TextChar"/>
                            </w:rPr>
                            <w:t xml:space="preserve"> Community Events</w:t>
                          </w:r>
                        </w:p>
                        <w:p w:rsidR="00E92F7D" w:rsidRDefault="00E92F7D" w:rsidP="00C646BC">
                          <w:pPr>
                            <w:pStyle w:val="Text"/>
                            <w:rPr>
                              <w:rStyle w:val="TextChar"/>
                            </w:rPr>
                          </w:pPr>
                          <w:r>
                            <w:rPr>
                              <w:rStyle w:val="TextChar"/>
                            </w:rPr>
                            <w:t>The Orangeburg County Library will be having a Songs, Stories, and Silliness night this Saturday.</w:t>
                          </w:r>
                        </w:p>
                      </w:sdtContent>
                    </w:sdt>
                    <w:p w:rsidR="00DD60A4" w:rsidRDefault="00C646BC" w:rsidP="00C646BC">
                      <w:pPr>
                        <w:pStyle w:val="Text"/>
                        <w:rPr>
                          <w:rStyle w:val="TextChar"/>
                        </w:rPr>
                      </w:pPr>
                      <w:r>
                        <w:rPr>
                          <w:rStyle w:val="TextChar"/>
                        </w:rPr>
                        <w:t>You can take your children and participate in songs, rhyme, board tells, and book readings from 3 p.m. to 5 p.m.</w:t>
                      </w:r>
                    </w:p>
                    <w:p w:rsidR="00C646BC" w:rsidRDefault="00C646BC" w:rsidP="00C646BC">
                      <w:pPr>
                        <w:pStyle w:val="Text"/>
                        <w:rPr>
                          <w:rStyle w:val="TextChar"/>
                        </w:rPr>
                      </w:pPr>
                    </w:p>
                    <w:p w:rsidR="00C646BC" w:rsidRDefault="00C646BC" w:rsidP="00C646BC">
                      <w:pPr>
                        <w:pStyle w:val="Text"/>
                        <w:rPr>
                          <w:rStyle w:val="TextChar"/>
                        </w:rPr>
                      </w:pPr>
                      <w:r>
                        <w:rPr>
                          <w:rStyle w:val="TextChar"/>
                        </w:rPr>
                        <w:t xml:space="preserve">There will also be Preschool </w:t>
                      </w:r>
                      <w:r w:rsidR="00593CDF">
                        <w:rPr>
                          <w:rStyle w:val="TextChar"/>
                        </w:rPr>
                        <w:t>story time</w:t>
                      </w:r>
                      <w:r>
                        <w:rPr>
                          <w:rStyle w:val="TextChar"/>
                        </w:rPr>
                        <w:t xml:space="preserve"> for children ages 3-6. They will be having stories, songs, and </w:t>
                      </w:r>
                      <w:r w:rsidR="00593CDF">
                        <w:rPr>
                          <w:rStyle w:val="TextChar"/>
                        </w:rPr>
                        <w:t>finger play</w:t>
                      </w:r>
                      <w:r>
                        <w:rPr>
                          <w:rStyle w:val="TextChar"/>
                        </w:rPr>
                        <w:t>. Craft time is also included. This will begin at 10:30 a.m. and end at 11:15 a.m.</w:t>
                      </w:r>
                    </w:p>
                    <w:p w:rsidR="00E92F7D" w:rsidRDefault="00E92F7D" w:rsidP="00C646BC">
                      <w:pPr>
                        <w:pStyle w:val="Text"/>
                        <w:rPr>
                          <w:rStyle w:val="TextChar"/>
                        </w:rPr>
                      </w:pPr>
                    </w:p>
                    <w:p w:rsidR="00E92F7D" w:rsidRDefault="00E92F7D" w:rsidP="00C646BC">
                      <w:pPr>
                        <w:pStyle w:val="Text"/>
                        <w:rPr>
                          <w:rStyle w:val="TextChar"/>
                        </w:rPr>
                      </w:pPr>
                    </w:p>
                    <w:p w:rsidR="00E92F7D" w:rsidRDefault="00E92F7D" w:rsidP="00C646BC">
                      <w:pPr>
                        <w:pStyle w:val="Text"/>
                        <w:rPr>
                          <w:rStyle w:val="TextChar"/>
                        </w:rPr>
                      </w:pPr>
                      <w:r>
                        <w:rPr>
                          <w:rStyle w:val="TextChar"/>
                        </w:rPr>
                        <w:t xml:space="preserve">If you have any questions or concerns you can contact me by phone at (803) 555-0129, or by email at </w:t>
                      </w:r>
                      <w:hyperlink r:id="rId10" w:history="1">
                        <w:r w:rsidRPr="005D5899">
                          <w:rPr>
                            <w:rStyle w:val="Hyperlink"/>
                          </w:rPr>
                          <w:t>Laeshaunb@yahoo.com</w:t>
                        </w:r>
                      </w:hyperlink>
                      <w:r>
                        <w:rPr>
                          <w:rStyle w:val="TextChar"/>
                        </w:rPr>
                        <w:t xml:space="preserve">. If you </w:t>
                      </w:r>
                      <w:r w:rsidR="00593CDF">
                        <w:rPr>
                          <w:rStyle w:val="TextChar"/>
                        </w:rPr>
                        <w:t>cannot</w:t>
                      </w:r>
                      <w:r>
                        <w:rPr>
                          <w:rStyle w:val="TextChar"/>
                        </w:rPr>
                        <w:t xml:space="preserve"> make it to the conference day just call and we can set up another time.</w:t>
                      </w:r>
                    </w:p>
                  </w:txbxContent>
                </v:textbox>
              </v:shape>
            </w:pict>
          </mc:Fallback>
        </mc:AlternateContent>
      </w:r>
      <w:r>
        <w:rPr>
          <w:noProof/>
        </w:rPr>
        <mc:AlternateContent>
          <mc:Choice Requires="wps">
            <w:drawing>
              <wp:anchor distT="0" distB="0" distL="114300" distR="114300" simplePos="0" relativeHeight="251655166" behindDoc="1" locked="0" layoutInCell="1" allowOverlap="1">
                <wp:simplePos x="0" y="0"/>
                <wp:positionH relativeFrom="column">
                  <wp:posOffset>3855085</wp:posOffset>
                </wp:positionH>
                <wp:positionV relativeFrom="paragraph">
                  <wp:posOffset>1010285</wp:posOffset>
                </wp:positionV>
                <wp:extent cx="3395345" cy="8509635"/>
                <wp:effectExtent l="6985" t="635" r="7620" b="5080"/>
                <wp:wrapNone/>
                <wp:docPr id="4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5345" cy="8509635"/>
                        </a:xfrm>
                        <a:custGeom>
                          <a:avLst/>
                          <a:gdLst>
                            <a:gd name="T0" fmla="*/ 605 w 5347"/>
                            <a:gd name="T1" fmla="*/ 2 h 13401"/>
                            <a:gd name="T2" fmla="*/ 540 w 5347"/>
                            <a:gd name="T3" fmla="*/ 11 h 13401"/>
                            <a:gd name="T4" fmla="*/ 477 w 5347"/>
                            <a:gd name="T5" fmla="*/ 29 h 13401"/>
                            <a:gd name="T6" fmla="*/ 418 w 5347"/>
                            <a:gd name="T7" fmla="*/ 56 h 13401"/>
                            <a:gd name="T8" fmla="*/ 361 w 5347"/>
                            <a:gd name="T9" fmla="*/ 90 h 13401"/>
                            <a:gd name="T10" fmla="*/ 308 w 5347"/>
                            <a:gd name="T11" fmla="*/ 133 h 13401"/>
                            <a:gd name="T12" fmla="*/ 256 w 5347"/>
                            <a:gd name="T13" fmla="*/ 182 h 13401"/>
                            <a:gd name="T14" fmla="*/ 209 w 5347"/>
                            <a:gd name="T15" fmla="*/ 237 h 13401"/>
                            <a:gd name="T16" fmla="*/ 166 w 5347"/>
                            <a:gd name="T17" fmla="*/ 299 h 13401"/>
                            <a:gd name="T18" fmla="*/ 127 w 5347"/>
                            <a:gd name="T19" fmla="*/ 367 h 13401"/>
                            <a:gd name="T20" fmla="*/ 92 w 5347"/>
                            <a:gd name="T21" fmla="*/ 439 h 13401"/>
                            <a:gd name="T22" fmla="*/ 64 w 5347"/>
                            <a:gd name="T23" fmla="*/ 517 h 13401"/>
                            <a:gd name="T24" fmla="*/ 38 w 5347"/>
                            <a:gd name="T25" fmla="*/ 598 h 13401"/>
                            <a:gd name="T26" fmla="*/ 20 w 5347"/>
                            <a:gd name="T27" fmla="*/ 684 h 13401"/>
                            <a:gd name="T28" fmla="*/ 7 w 5347"/>
                            <a:gd name="T29" fmla="*/ 772 h 13401"/>
                            <a:gd name="T30" fmla="*/ 1 w 5347"/>
                            <a:gd name="T31" fmla="*/ 864 h 13401"/>
                            <a:gd name="T32" fmla="*/ 0 w 5347"/>
                            <a:gd name="T33" fmla="*/ 12491 h 13401"/>
                            <a:gd name="T34" fmla="*/ 3 w 5347"/>
                            <a:gd name="T35" fmla="*/ 12583 h 13401"/>
                            <a:gd name="T36" fmla="*/ 12 w 5347"/>
                            <a:gd name="T37" fmla="*/ 12674 h 13401"/>
                            <a:gd name="T38" fmla="*/ 29 w 5347"/>
                            <a:gd name="T39" fmla="*/ 12761 h 13401"/>
                            <a:gd name="T40" fmla="*/ 49 w 5347"/>
                            <a:gd name="T41" fmla="*/ 12846 h 13401"/>
                            <a:gd name="T42" fmla="*/ 78 w 5347"/>
                            <a:gd name="T43" fmla="*/ 12924 h 13401"/>
                            <a:gd name="T44" fmla="*/ 109 w 5347"/>
                            <a:gd name="T45" fmla="*/ 12998 h 13401"/>
                            <a:gd name="T46" fmla="*/ 146 w 5347"/>
                            <a:gd name="T47" fmla="*/ 13069 h 13401"/>
                            <a:gd name="T48" fmla="*/ 186 w 5347"/>
                            <a:gd name="T49" fmla="*/ 13135 h 13401"/>
                            <a:gd name="T50" fmla="*/ 232 w 5347"/>
                            <a:gd name="T51" fmla="*/ 13194 h 13401"/>
                            <a:gd name="T52" fmla="*/ 281 w 5347"/>
                            <a:gd name="T53" fmla="*/ 13245 h 13401"/>
                            <a:gd name="T54" fmla="*/ 334 w 5347"/>
                            <a:gd name="T55" fmla="*/ 13290 h 13401"/>
                            <a:gd name="T56" fmla="*/ 390 w 5347"/>
                            <a:gd name="T57" fmla="*/ 13329 h 13401"/>
                            <a:gd name="T58" fmla="*/ 448 w 5347"/>
                            <a:gd name="T59" fmla="*/ 13360 h 13401"/>
                            <a:gd name="T60" fmla="*/ 509 w 5347"/>
                            <a:gd name="T61" fmla="*/ 13383 h 13401"/>
                            <a:gd name="T62" fmla="*/ 573 w 5347"/>
                            <a:gd name="T63" fmla="*/ 13397 h 13401"/>
                            <a:gd name="T64" fmla="*/ 637 w 5347"/>
                            <a:gd name="T65" fmla="*/ 13401 h 13401"/>
                            <a:gd name="T66" fmla="*/ 4742 w 5347"/>
                            <a:gd name="T67" fmla="*/ 13400 h 13401"/>
                            <a:gd name="T68" fmla="*/ 4806 w 5347"/>
                            <a:gd name="T69" fmla="*/ 13390 h 13401"/>
                            <a:gd name="T70" fmla="*/ 4868 w 5347"/>
                            <a:gd name="T71" fmla="*/ 13373 h 13401"/>
                            <a:gd name="T72" fmla="*/ 4928 w 5347"/>
                            <a:gd name="T73" fmla="*/ 13346 h 13401"/>
                            <a:gd name="T74" fmla="*/ 4984 w 5347"/>
                            <a:gd name="T75" fmla="*/ 13311 h 13401"/>
                            <a:gd name="T76" fmla="*/ 5039 w 5347"/>
                            <a:gd name="T77" fmla="*/ 13269 h 13401"/>
                            <a:gd name="T78" fmla="*/ 5091 w 5347"/>
                            <a:gd name="T79" fmla="*/ 13219 h 13401"/>
                            <a:gd name="T80" fmla="*/ 5138 w 5347"/>
                            <a:gd name="T81" fmla="*/ 13165 h 13401"/>
                            <a:gd name="T82" fmla="*/ 5180 w 5347"/>
                            <a:gd name="T83" fmla="*/ 13101 h 13401"/>
                            <a:gd name="T84" fmla="*/ 5220 w 5347"/>
                            <a:gd name="T85" fmla="*/ 13035 h 13401"/>
                            <a:gd name="T86" fmla="*/ 5254 w 5347"/>
                            <a:gd name="T87" fmla="*/ 12962 h 13401"/>
                            <a:gd name="T88" fmla="*/ 5283 w 5347"/>
                            <a:gd name="T89" fmla="*/ 12885 h 13401"/>
                            <a:gd name="T90" fmla="*/ 5307 w 5347"/>
                            <a:gd name="T91" fmla="*/ 12803 h 13401"/>
                            <a:gd name="T92" fmla="*/ 5327 w 5347"/>
                            <a:gd name="T93" fmla="*/ 12718 h 13401"/>
                            <a:gd name="T94" fmla="*/ 5340 w 5347"/>
                            <a:gd name="T95" fmla="*/ 12629 h 13401"/>
                            <a:gd name="T96" fmla="*/ 5346 w 5347"/>
                            <a:gd name="T97" fmla="*/ 12538 h 13401"/>
                            <a:gd name="T98" fmla="*/ 5346 w 5347"/>
                            <a:gd name="T99" fmla="*/ 1 h 13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47" h="13401">
                              <a:moveTo>
                                <a:pt x="637" y="0"/>
                              </a:moveTo>
                              <a:lnTo>
                                <a:pt x="605" y="2"/>
                              </a:lnTo>
                              <a:lnTo>
                                <a:pt x="573" y="4"/>
                              </a:lnTo>
                              <a:lnTo>
                                <a:pt x="540" y="11"/>
                              </a:lnTo>
                              <a:lnTo>
                                <a:pt x="509" y="18"/>
                              </a:lnTo>
                              <a:lnTo>
                                <a:pt x="477" y="29"/>
                              </a:lnTo>
                              <a:lnTo>
                                <a:pt x="448" y="41"/>
                              </a:lnTo>
                              <a:lnTo>
                                <a:pt x="418" y="56"/>
                              </a:lnTo>
                              <a:lnTo>
                                <a:pt x="390" y="72"/>
                              </a:lnTo>
                              <a:lnTo>
                                <a:pt x="361" y="90"/>
                              </a:lnTo>
                              <a:lnTo>
                                <a:pt x="334" y="112"/>
                              </a:lnTo>
                              <a:lnTo>
                                <a:pt x="308" y="133"/>
                              </a:lnTo>
                              <a:lnTo>
                                <a:pt x="281" y="156"/>
                              </a:lnTo>
                              <a:lnTo>
                                <a:pt x="256" y="182"/>
                              </a:lnTo>
                              <a:lnTo>
                                <a:pt x="232" y="208"/>
                              </a:lnTo>
                              <a:lnTo>
                                <a:pt x="209" y="237"/>
                              </a:lnTo>
                              <a:lnTo>
                                <a:pt x="186" y="268"/>
                              </a:lnTo>
                              <a:lnTo>
                                <a:pt x="166" y="299"/>
                              </a:lnTo>
                              <a:lnTo>
                                <a:pt x="146" y="332"/>
                              </a:lnTo>
                              <a:lnTo>
                                <a:pt x="127" y="367"/>
                              </a:lnTo>
                              <a:lnTo>
                                <a:pt x="109" y="402"/>
                              </a:lnTo>
                              <a:lnTo>
                                <a:pt x="92" y="439"/>
                              </a:lnTo>
                              <a:lnTo>
                                <a:pt x="78" y="478"/>
                              </a:lnTo>
                              <a:lnTo>
                                <a:pt x="64" y="517"/>
                              </a:lnTo>
                              <a:lnTo>
                                <a:pt x="49" y="556"/>
                              </a:lnTo>
                              <a:lnTo>
                                <a:pt x="38" y="598"/>
                              </a:lnTo>
                              <a:lnTo>
                                <a:pt x="29" y="641"/>
                              </a:lnTo>
                              <a:lnTo>
                                <a:pt x="20" y="684"/>
                              </a:lnTo>
                              <a:lnTo>
                                <a:pt x="12" y="728"/>
                              </a:lnTo>
                              <a:lnTo>
                                <a:pt x="7" y="772"/>
                              </a:lnTo>
                              <a:lnTo>
                                <a:pt x="3" y="818"/>
                              </a:lnTo>
                              <a:lnTo>
                                <a:pt x="1" y="864"/>
                              </a:lnTo>
                              <a:lnTo>
                                <a:pt x="0" y="910"/>
                              </a:lnTo>
                              <a:lnTo>
                                <a:pt x="0" y="12491"/>
                              </a:lnTo>
                              <a:lnTo>
                                <a:pt x="1" y="12538"/>
                              </a:lnTo>
                              <a:lnTo>
                                <a:pt x="3" y="12583"/>
                              </a:lnTo>
                              <a:lnTo>
                                <a:pt x="7" y="12629"/>
                              </a:lnTo>
                              <a:lnTo>
                                <a:pt x="12" y="12674"/>
                              </a:lnTo>
                              <a:lnTo>
                                <a:pt x="20" y="12718"/>
                              </a:lnTo>
                              <a:lnTo>
                                <a:pt x="29" y="12761"/>
                              </a:lnTo>
                              <a:lnTo>
                                <a:pt x="38" y="12803"/>
                              </a:lnTo>
                              <a:lnTo>
                                <a:pt x="49" y="12846"/>
                              </a:lnTo>
                              <a:lnTo>
                                <a:pt x="64" y="12885"/>
                              </a:lnTo>
                              <a:lnTo>
                                <a:pt x="78" y="12924"/>
                              </a:lnTo>
                              <a:lnTo>
                                <a:pt x="92" y="12962"/>
                              </a:lnTo>
                              <a:lnTo>
                                <a:pt x="109" y="12998"/>
                              </a:lnTo>
                              <a:lnTo>
                                <a:pt x="127" y="13035"/>
                              </a:lnTo>
                              <a:lnTo>
                                <a:pt x="146" y="13069"/>
                              </a:lnTo>
                              <a:lnTo>
                                <a:pt x="166" y="13101"/>
                              </a:lnTo>
                              <a:lnTo>
                                <a:pt x="186" y="13135"/>
                              </a:lnTo>
                              <a:lnTo>
                                <a:pt x="209" y="13165"/>
                              </a:lnTo>
                              <a:lnTo>
                                <a:pt x="232" y="13194"/>
                              </a:lnTo>
                              <a:lnTo>
                                <a:pt x="256" y="13219"/>
                              </a:lnTo>
                              <a:lnTo>
                                <a:pt x="281" y="13245"/>
                              </a:lnTo>
                              <a:lnTo>
                                <a:pt x="308" y="13269"/>
                              </a:lnTo>
                              <a:lnTo>
                                <a:pt x="334" y="13290"/>
                              </a:lnTo>
                              <a:lnTo>
                                <a:pt x="361" y="13311"/>
                              </a:lnTo>
                              <a:lnTo>
                                <a:pt x="390" y="13329"/>
                              </a:lnTo>
                              <a:lnTo>
                                <a:pt x="418" y="13346"/>
                              </a:lnTo>
                              <a:lnTo>
                                <a:pt x="448" y="13360"/>
                              </a:lnTo>
                              <a:lnTo>
                                <a:pt x="477" y="13373"/>
                              </a:lnTo>
                              <a:lnTo>
                                <a:pt x="509" y="13383"/>
                              </a:lnTo>
                              <a:lnTo>
                                <a:pt x="540" y="13390"/>
                              </a:lnTo>
                              <a:lnTo>
                                <a:pt x="573" y="13397"/>
                              </a:lnTo>
                              <a:lnTo>
                                <a:pt x="605" y="13400"/>
                              </a:lnTo>
                              <a:lnTo>
                                <a:pt x="637" y="13401"/>
                              </a:lnTo>
                              <a:lnTo>
                                <a:pt x="4710" y="13401"/>
                              </a:lnTo>
                              <a:lnTo>
                                <a:pt x="4742" y="13400"/>
                              </a:lnTo>
                              <a:lnTo>
                                <a:pt x="4774" y="13397"/>
                              </a:lnTo>
                              <a:lnTo>
                                <a:pt x="4806" y="13390"/>
                              </a:lnTo>
                              <a:lnTo>
                                <a:pt x="4837" y="13383"/>
                              </a:lnTo>
                              <a:lnTo>
                                <a:pt x="4868" y="13373"/>
                              </a:lnTo>
                              <a:lnTo>
                                <a:pt x="4898" y="13360"/>
                              </a:lnTo>
                              <a:lnTo>
                                <a:pt x="4928" y="13346"/>
                              </a:lnTo>
                              <a:lnTo>
                                <a:pt x="4957" y="13329"/>
                              </a:lnTo>
                              <a:lnTo>
                                <a:pt x="4984" y="13311"/>
                              </a:lnTo>
                              <a:lnTo>
                                <a:pt x="5013" y="13290"/>
                              </a:lnTo>
                              <a:lnTo>
                                <a:pt x="5039" y="13269"/>
                              </a:lnTo>
                              <a:lnTo>
                                <a:pt x="5065" y="13245"/>
                              </a:lnTo>
                              <a:lnTo>
                                <a:pt x="5091" y="13219"/>
                              </a:lnTo>
                              <a:lnTo>
                                <a:pt x="5114" y="13194"/>
                              </a:lnTo>
                              <a:lnTo>
                                <a:pt x="5138" y="13165"/>
                              </a:lnTo>
                              <a:lnTo>
                                <a:pt x="5160" y="13135"/>
                              </a:lnTo>
                              <a:lnTo>
                                <a:pt x="5180" y="13101"/>
                              </a:lnTo>
                              <a:lnTo>
                                <a:pt x="5201" y="13069"/>
                              </a:lnTo>
                              <a:lnTo>
                                <a:pt x="5220" y="13035"/>
                              </a:lnTo>
                              <a:lnTo>
                                <a:pt x="5237" y="12998"/>
                              </a:lnTo>
                              <a:lnTo>
                                <a:pt x="5254" y="12962"/>
                              </a:lnTo>
                              <a:lnTo>
                                <a:pt x="5269" y="12924"/>
                              </a:lnTo>
                              <a:lnTo>
                                <a:pt x="5283" y="12885"/>
                              </a:lnTo>
                              <a:lnTo>
                                <a:pt x="5298" y="12846"/>
                              </a:lnTo>
                              <a:lnTo>
                                <a:pt x="5307" y="12803"/>
                              </a:lnTo>
                              <a:lnTo>
                                <a:pt x="5318" y="12761"/>
                              </a:lnTo>
                              <a:lnTo>
                                <a:pt x="5327" y="12718"/>
                              </a:lnTo>
                              <a:lnTo>
                                <a:pt x="5335" y="12674"/>
                              </a:lnTo>
                              <a:lnTo>
                                <a:pt x="5340" y="12629"/>
                              </a:lnTo>
                              <a:lnTo>
                                <a:pt x="5344" y="12583"/>
                              </a:lnTo>
                              <a:lnTo>
                                <a:pt x="5346" y="12538"/>
                              </a:lnTo>
                              <a:lnTo>
                                <a:pt x="5347" y="12491"/>
                              </a:lnTo>
                              <a:lnTo>
                                <a:pt x="5346" y="1"/>
                              </a:lnTo>
                              <a:lnTo>
                                <a:pt x="781" y="144"/>
                              </a:lnTo>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139AFF" id="Freeform 144" o:spid="_x0000_s1026" style="position:absolute;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5.4pt,79.55pt,333.8pt,79.65pt,332.2pt,79.75pt,330.55pt,80.1pt,329pt,80.45pt,327.4pt,81pt,325.95pt,81.6pt,324.45pt,82.35pt,323.05pt,83.15pt,321.6pt,84.05pt,320.25pt,85.15pt,318.95pt,86.2pt,317.6pt,87.35pt,316.35pt,88.65pt,315.15pt,89.95pt,314pt,91.4pt,312.85pt,92.95pt,311.85pt,94.5pt,310.85pt,96.15pt,309.9pt,97.9pt,309pt,99.65pt,308.15pt,101.5pt,307.45pt,103.45pt,306.75pt,105.4pt,306pt,107.35pt,305.45pt,109.45pt,305pt,111.6pt,304.55pt,113.75pt,304.15pt,115.95pt,303.9pt,118.15pt,303.7pt,120.45pt,303.6pt,122.75pt,303.55pt,125.05pt,303.55pt,704.1pt,303.6pt,706.45pt,303.7pt,708.7pt,303.9pt,711pt,304.15pt,713.25pt,304.55pt,715.45pt,305pt,717.6pt,305.45pt,719.7pt,306pt,721.85pt,306.75pt,723.8pt,307.45pt,725.75pt,308.15pt,727.65pt,309pt,729.45pt,309.9pt,731.3pt,310.85pt,733pt,311.85pt,734.6pt,312.85pt,736.3pt,314pt,737.8pt,315.15pt,739.25pt,316.35pt,740.5pt,317.6pt,741.8pt,318.95pt,743pt,320.25pt,744.05pt,321.6pt,745.1pt,323.05pt,746pt,324.45pt,746.85pt,325.95pt,747.55pt,327.4pt,748.2pt,329pt,748.7pt,330.55pt,749.05pt,332.2pt,749.4pt,333.8pt,749.55pt,335.4pt,749.6pt,539.05pt,749.6pt,540.65pt,749.55pt,542.25pt,749.4pt,543.85pt,749.05pt,545.4pt,748.7pt,546.95pt,748.2pt,548.45pt,747.55pt,549.95pt,746.85pt,551.4pt,746pt,552.75pt,745.1pt,554.2pt,744.05pt,555.5pt,743pt,556.8pt,741.8pt,558.1pt,740.5pt,559.25pt,739.25pt,560.45pt,737.8pt,561.55pt,736.3pt,562.55pt,734.6pt,563.6pt,733pt,564.55pt,731.3pt,565.4pt,729.45pt,566.25pt,727.65pt,567pt,725.75pt,567.7pt,723.8pt,568.45pt,721.85pt,568.9pt,719.7pt,569.45pt,717.6pt,569.9pt,715.45pt,570.3pt,713.25pt,570.55pt,711pt,570.75pt,708.7pt,570.85pt,706.45pt,570.9pt,704.1pt,570.85pt,79.6pt,342.6pt,86.75pt" coordsize="5347,1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" fillcolor="#c2d69b [1942]" stroked="f">
                <v:fill color2="#c2d69b [1942]" rotate="t" angle="45" focus="100%" type="gradient"/>
                <v:path arrowok="t" o:connecttype="custom" o:connectlocs="384175,1270;342900,6985;302895,18415;265430,35560;229235,57150;195580,84455;162560,115570;132715,150495;105410,189865;80645,233045;58420,278765;40640,328295;24130,379730;12700,434340;4445,490220;635,548640;0,7931785;1905,7990205;7620,8047990;18415,8103235;31115,8157210;49530,8206740;69215,8253730;92710,8298815;118110,8340725;147320,8378190;178435,8410575;212090,8439150;247650,8463915;284480,8483600;323215,8498205;363855,8507095;404495,8509635;3011170,8509000;3051810,8502650;3091180,8491855;3129280,8474710;3164840,8452485;3199765,8425815;3232785,8394065;3262630,8359775;3289300,8319135;3314700,8277225;3336290,8230870;3354705,8181975;3369945,8129905;3382645,8075930;3390900,8019415;3394710,7961630;3394710,635" o:connectangles="0,0,0,0,0,0,0,0,0,0,0,0,0,0,0,0,0,0,0,0,0,0,0,0,0,0,0,0,0,0,0,0,0,0,0,0,0,0,0,0,0,0,0,0,0,0,0,0,0,0"/>
              </v:polylin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4129405</wp:posOffset>
                </wp:positionH>
                <wp:positionV relativeFrom="paragraph">
                  <wp:posOffset>1624965</wp:posOffset>
                </wp:positionV>
                <wp:extent cx="2948305" cy="6499860"/>
                <wp:effectExtent l="0" t="0" r="0" b="0"/>
                <wp:wrapNone/>
                <wp:docPr id="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649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593CDF">
                            <w:sdt>
                              <w:sdtPr>
                                <w:id w:val="867295"/>
                                <w:picture/>
                              </w:sdtPr>
                              <w:sdtContent>
                                <w:r w:rsidRPr="00593CDF">
                                  <w:drawing>
                                    <wp:inline distT="0" distB="0" distL="0" distR="0" wp14:anchorId="12B3CBC1" wp14:editId="169C5B5F">
                                      <wp:extent cx="2765425" cy="197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5425" cy="1974215"/>
                                              </a:xfrm>
                                              <a:prstGeom prst="rect">
                                                <a:avLst/>
                                              </a:prstGeom>
                                            </pic:spPr>
                                          </pic:pic>
                                        </a:graphicData>
                                      </a:graphic>
                                    </wp:inline>
                                  </w:drawing>
                                </w:r>
                              </w:sdtContent>
                            </w:sdt>
                          </w:p>
                          <w:p w:rsidR="00DD60A4" w:rsidRDefault="00DD60A4">
                            <w:pPr>
                              <w:pStyle w:val="Photocaption"/>
                            </w:pPr>
                          </w:p>
                          <w:sdt>
                            <w:sdtPr>
                              <w:rPr>
                                <w:rStyle w:val="TextRightAlignedChar"/>
                              </w:rPr>
                              <w:id w:val="-1562325314"/>
                              <w:placeholder>
                                <w:docPart w:val="B7E28CCBCE86443D9D48FD783A8CB21C"/>
                              </w:placeholder>
                            </w:sdtPr>
                            <w:sdtEndPr>
                              <w:rPr>
                                <w:rStyle w:val="DefaultParagraphFont"/>
                                <w:rFonts w:ascii="Times New Roman" w:hAnsi="Times New Roman" w:cs="Times New Roman"/>
                                <w:sz w:val="24"/>
                                <w:szCs w:val="24"/>
                              </w:rPr>
                            </w:sdtEndPr>
                            <w:sdtContent>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HOMEWORK</w:t>
                                </w:r>
                                <w:r w:rsidR="00593CDF">
                                  <w:rPr>
                                    <w:rFonts w:ascii="Times New Roman" w:hAnsi="Times New Roman" w:cs="Times New Roman"/>
                                    <w:sz w:val="24"/>
                                    <w:szCs w:val="24"/>
                                  </w:rPr>
                                  <w:t xml:space="preserve"> (TAREA)</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Writing Practice </w:t>
                                </w:r>
                              </w:p>
                              <w:p w:rsidR="00E92F7D" w:rsidRPr="00E92F7D" w:rsidRDefault="00593CDF"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Writing</w:t>
                                </w:r>
                                <w:r w:rsidR="00E92F7D" w:rsidRPr="00E92F7D">
                                  <w:rPr>
                                    <w:rFonts w:ascii="Times New Roman" w:hAnsi="Times New Roman" w:cs="Times New Roman"/>
                                    <w:sz w:val="24"/>
                                    <w:szCs w:val="24"/>
                                  </w:rPr>
                                  <w:t xml:space="preserve"> numbers 0-25 and look for number patterns. Practice making lowercase Magic C letters: a, c, g, o, d, q, e and s. Also practice Diver Letters: r, m, </w:t>
                                </w:r>
                                <w:r w:rsidRPr="00E92F7D">
                                  <w:rPr>
                                    <w:rFonts w:ascii="Times New Roman" w:hAnsi="Times New Roman" w:cs="Times New Roman"/>
                                    <w:sz w:val="24"/>
                                    <w:szCs w:val="24"/>
                                  </w:rPr>
                                  <w:t>n, h</w:t>
                                </w:r>
                                <w:r w:rsidR="00E92F7D" w:rsidRPr="00E92F7D">
                                  <w:rPr>
                                    <w:rFonts w:ascii="Times New Roman" w:hAnsi="Times New Roman" w:cs="Times New Roman"/>
                                    <w:sz w:val="24"/>
                                    <w:szCs w:val="24"/>
                                  </w:rPr>
                                  <w:t xml:space="preserve">, p, and b. (See back for writing paper.) </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Reading Practice </w:t>
                                </w:r>
                              </w:p>
                              <w:p w:rsidR="00E92F7D" w:rsidRPr="00E92F7D" w:rsidRDefault="00593CDF"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Memorizing</w:t>
                                </w:r>
                                <w:r w:rsidR="00E92F7D" w:rsidRPr="00E92F7D">
                                  <w:rPr>
                                    <w:rFonts w:ascii="Times New Roman" w:hAnsi="Times New Roman" w:cs="Times New Roman"/>
                                    <w:sz w:val="24"/>
                                    <w:szCs w:val="24"/>
                                  </w:rPr>
                                  <w:t xml:space="preserve"> new sight words. Reread a favorite story and place the events in order. </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Math </w:t>
                                </w:r>
                              </w:p>
                              <w:p w:rsidR="00E92F7D" w:rsidRPr="00E92F7D" w:rsidRDefault="00E92F7D"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 xml:space="preserve">Along with the </w:t>
                                </w:r>
                                <w:r w:rsidR="00593CDF" w:rsidRPr="00E92F7D">
                                  <w:rPr>
                                    <w:rFonts w:ascii="Times New Roman" w:hAnsi="Times New Roman" w:cs="Times New Roman"/>
                                    <w:sz w:val="24"/>
                                    <w:szCs w:val="24"/>
                                  </w:rPr>
                                  <w:t>New Year</w:t>
                                </w:r>
                                <w:r w:rsidRPr="00E92F7D">
                                  <w:rPr>
                                    <w:rFonts w:ascii="Times New Roman" w:hAnsi="Times New Roman" w:cs="Times New Roman"/>
                                    <w:sz w:val="24"/>
                                    <w:szCs w:val="24"/>
                                  </w:rPr>
                                  <w:t xml:space="preserve"> we started a new math program for our shapes unit. This curriculum includes homework. Please complete the worksheets at home and keep them there so you may continue to practice the concepts throughout each week. The homework for this week focuses on naming and describing shapes. Have fun!</w:t>
                                </w:r>
                              </w:p>
                            </w:sdtContent>
                          </w:sdt>
                          <w:p w:rsidR="00DD60A4" w:rsidRDefault="00DD60A4" w:rsidP="00E92F7D">
                            <w:pPr>
                              <w:pStyle w:val="TextRightAligned"/>
                              <w:jc w:val="left"/>
                              <w:rPr>
                                <w:rStyle w:val="TextRightAlignedChar"/>
                              </w:rPr>
                            </w:pPr>
                          </w:p>
                          <w:p w:rsidR="00DD60A4" w:rsidRDefault="00DD60A4">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15pt;margin-top:127.95pt;width:232.15pt;height:51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0BV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" filled="f" stroked="f">
                <v:textbox>
                  <w:txbxContent>
                    <w:p w:rsidR="00DD60A4" w:rsidRDefault="00593CDF">
                      <w:sdt>
                        <w:sdtPr>
                          <w:id w:val="867295"/>
                          <w:picture/>
                        </w:sdtPr>
                        <w:sdtContent>
                          <w:r w:rsidRPr="00593CDF">
                            <w:drawing>
                              <wp:inline distT="0" distB="0" distL="0" distR="0" wp14:anchorId="12B3CBC1" wp14:editId="169C5B5F">
                                <wp:extent cx="2765425" cy="1974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65425" cy="1974215"/>
                                        </a:xfrm>
                                        <a:prstGeom prst="rect">
                                          <a:avLst/>
                                        </a:prstGeom>
                                      </pic:spPr>
                                    </pic:pic>
                                  </a:graphicData>
                                </a:graphic>
                              </wp:inline>
                            </w:drawing>
                          </w:r>
                        </w:sdtContent>
                      </w:sdt>
                    </w:p>
                    <w:p w:rsidR="00DD60A4" w:rsidRDefault="00DD60A4">
                      <w:pPr>
                        <w:pStyle w:val="Photocaption"/>
                      </w:pPr>
                    </w:p>
                    <w:sdt>
                      <w:sdtPr>
                        <w:rPr>
                          <w:rStyle w:val="TextRightAlignedChar"/>
                        </w:rPr>
                        <w:id w:val="-1562325314"/>
                        <w:placeholder>
                          <w:docPart w:val="B7E28CCBCE86443D9D48FD783A8CB21C"/>
                        </w:placeholder>
                      </w:sdtPr>
                      <w:sdtEndPr>
                        <w:rPr>
                          <w:rStyle w:val="DefaultParagraphFont"/>
                          <w:rFonts w:ascii="Times New Roman" w:hAnsi="Times New Roman" w:cs="Times New Roman"/>
                          <w:sz w:val="24"/>
                          <w:szCs w:val="24"/>
                        </w:rPr>
                      </w:sdtEndPr>
                      <w:sdtContent>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HOMEWORK</w:t>
                          </w:r>
                          <w:r w:rsidR="00593CDF">
                            <w:rPr>
                              <w:rFonts w:ascii="Times New Roman" w:hAnsi="Times New Roman" w:cs="Times New Roman"/>
                              <w:sz w:val="24"/>
                              <w:szCs w:val="24"/>
                            </w:rPr>
                            <w:t xml:space="preserve"> (TAREA)</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Writing Practice </w:t>
                          </w:r>
                        </w:p>
                        <w:p w:rsidR="00E92F7D" w:rsidRPr="00E92F7D" w:rsidRDefault="00593CDF"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Writing</w:t>
                          </w:r>
                          <w:r w:rsidR="00E92F7D" w:rsidRPr="00E92F7D">
                            <w:rPr>
                              <w:rFonts w:ascii="Times New Roman" w:hAnsi="Times New Roman" w:cs="Times New Roman"/>
                              <w:sz w:val="24"/>
                              <w:szCs w:val="24"/>
                            </w:rPr>
                            <w:t xml:space="preserve"> numbers 0-25 and look for number patterns. Practice making lowercase Magic C letters: a, c, g, o, d, q, e and s. Also practice Diver Letters: r, m, </w:t>
                          </w:r>
                          <w:r w:rsidRPr="00E92F7D">
                            <w:rPr>
                              <w:rFonts w:ascii="Times New Roman" w:hAnsi="Times New Roman" w:cs="Times New Roman"/>
                              <w:sz w:val="24"/>
                              <w:szCs w:val="24"/>
                            </w:rPr>
                            <w:t>n, h</w:t>
                          </w:r>
                          <w:r w:rsidR="00E92F7D" w:rsidRPr="00E92F7D">
                            <w:rPr>
                              <w:rFonts w:ascii="Times New Roman" w:hAnsi="Times New Roman" w:cs="Times New Roman"/>
                              <w:sz w:val="24"/>
                              <w:szCs w:val="24"/>
                            </w:rPr>
                            <w:t xml:space="preserve">, p, and b. (See back for writing paper.) </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Reading Practice </w:t>
                          </w:r>
                        </w:p>
                        <w:p w:rsidR="00E92F7D" w:rsidRPr="00E92F7D" w:rsidRDefault="00593CDF"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Memorizing</w:t>
                          </w:r>
                          <w:r w:rsidR="00E92F7D" w:rsidRPr="00E92F7D">
                            <w:rPr>
                              <w:rFonts w:ascii="Times New Roman" w:hAnsi="Times New Roman" w:cs="Times New Roman"/>
                              <w:sz w:val="24"/>
                              <w:szCs w:val="24"/>
                            </w:rPr>
                            <w:t xml:space="preserve"> new sight words. Reread a favorite story and place the events in order. </w:t>
                          </w:r>
                        </w:p>
                        <w:p w:rsidR="00E92F7D" w:rsidRPr="00E92F7D" w:rsidRDefault="00E92F7D" w:rsidP="00E92F7D">
                          <w:pPr>
                            <w:pStyle w:val="TextRightAligned"/>
                            <w:jc w:val="left"/>
                            <w:rPr>
                              <w:rFonts w:ascii="Times New Roman" w:hAnsi="Times New Roman" w:cs="Times New Roman"/>
                              <w:sz w:val="24"/>
                              <w:szCs w:val="24"/>
                            </w:rPr>
                          </w:pPr>
                          <w:r w:rsidRPr="00E92F7D">
                            <w:rPr>
                              <w:rFonts w:ascii="Times New Roman" w:hAnsi="Times New Roman" w:cs="Times New Roman"/>
                              <w:sz w:val="24"/>
                              <w:szCs w:val="24"/>
                            </w:rPr>
                            <w:t xml:space="preserve">Math </w:t>
                          </w:r>
                        </w:p>
                        <w:p w:rsidR="00E92F7D" w:rsidRPr="00E92F7D" w:rsidRDefault="00E92F7D" w:rsidP="00E92F7D">
                          <w:pPr>
                            <w:pStyle w:val="TextRightAligned"/>
                            <w:numPr>
                              <w:ilvl w:val="0"/>
                              <w:numId w:val="2"/>
                            </w:numPr>
                            <w:jc w:val="left"/>
                            <w:rPr>
                              <w:rFonts w:ascii="Times New Roman" w:hAnsi="Times New Roman" w:cs="Times New Roman"/>
                              <w:sz w:val="24"/>
                              <w:szCs w:val="24"/>
                            </w:rPr>
                          </w:pPr>
                          <w:r w:rsidRPr="00E92F7D">
                            <w:rPr>
                              <w:rFonts w:ascii="Times New Roman" w:hAnsi="Times New Roman" w:cs="Times New Roman"/>
                              <w:sz w:val="24"/>
                              <w:szCs w:val="24"/>
                            </w:rPr>
                            <w:t xml:space="preserve">Along with the </w:t>
                          </w:r>
                          <w:r w:rsidR="00593CDF" w:rsidRPr="00E92F7D">
                            <w:rPr>
                              <w:rFonts w:ascii="Times New Roman" w:hAnsi="Times New Roman" w:cs="Times New Roman"/>
                              <w:sz w:val="24"/>
                              <w:szCs w:val="24"/>
                            </w:rPr>
                            <w:t>New Year</w:t>
                          </w:r>
                          <w:r w:rsidRPr="00E92F7D">
                            <w:rPr>
                              <w:rFonts w:ascii="Times New Roman" w:hAnsi="Times New Roman" w:cs="Times New Roman"/>
                              <w:sz w:val="24"/>
                              <w:szCs w:val="24"/>
                            </w:rPr>
                            <w:t xml:space="preserve"> we started a new math program for our shapes unit. This curriculum includes homework. Please complete the worksheets at home and keep them there so you may continue to practice the concepts throughout each week. The homework for this week focuses on naming and describing shapes. Have fun!</w:t>
                          </w:r>
                        </w:p>
                      </w:sdtContent>
                    </w:sdt>
                    <w:p w:rsidR="00DD60A4" w:rsidRDefault="00DD60A4" w:rsidP="00E92F7D">
                      <w:pPr>
                        <w:pStyle w:val="TextRightAligned"/>
                        <w:jc w:val="left"/>
                        <w:rPr>
                          <w:rStyle w:val="TextRightAlignedChar"/>
                        </w:rPr>
                      </w:pPr>
                    </w:p>
                    <w:p w:rsidR="00DD60A4" w:rsidRDefault="00DD60A4">
                      <w:pPr>
                        <w:pStyle w:val="TextRightAligned"/>
                        <w:rPr>
                          <w:rStyle w:val="TextRightAlignedChar"/>
                        </w:rPr>
                      </w:pPr>
                    </w:p>
                  </w:txbxContent>
                </v:textbox>
              </v:shape>
            </w:pict>
          </mc:Fallback>
        </mc:AlternateContent>
      </w:r>
      <w:r>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9"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47"/>
                        <wpg:cNvGrpSpPr>
                          <a:grpSpLocks/>
                        </wpg:cNvGrpSpPr>
                        <wpg:grpSpPr bwMode="auto">
                          <a:xfrm>
                            <a:off x="1272" y="8042"/>
                            <a:ext cx="9360" cy="7896"/>
                            <a:chOff x="1272" y="8042"/>
                            <a:chExt cx="9360" cy="7896"/>
                          </a:xfrm>
                        </wpg:grpSpPr>
                        <wps:wsp>
                          <wps:cNvPr id="31"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Group 149"/>
                          <wpg:cNvGrpSpPr>
                            <a:grpSpLocks/>
                          </wpg:cNvGrpSpPr>
                          <wpg:grpSpPr bwMode="auto">
                            <a:xfrm>
                              <a:off x="1272" y="8042"/>
                              <a:ext cx="9360" cy="7896"/>
                              <a:chOff x="1272" y="8042"/>
                              <a:chExt cx="9360" cy="7896"/>
                            </a:xfrm>
                          </wpg:grpSpPr>
                          <wps:wsp>
                            <wps:cNvPr id="33"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86E99B2"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WiP3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5T8QA&#10;AADbAAAADwAAAGRycy9kb3ducmV2LnhtbESP0WrCQBRE34X+w3ILvummIkWjq4RWwfogavsBl+w1&#10;CWbvptk1iX69Kwg+DjNzhpkvO1OKhmpXWFbwMYxAEKdWF5wp+PtdDyYgnEfWWFomBVdysFy89eYY&#10;a9vygZqjz0SAsItRQe59FUvp0pwMuqGtiIN3srVBH2SdSV1jG+CmlKMo+pQGCw4LOVb0lVN6Pl6M&#10;gu3/bXtt8Lz66ex0sv/2STLetUr137tkBsJT51/hZ3ujFYym8Pg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U/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PecIA&#10;AADbAAAADwAAAGRycy9kb3ducmV2LnhtbESPzWrDMBCE74W+g9hAL6aRnUApbpRgiguBnvJ3X6yt&#10;bWKthKVa7ttXgUCOw8x8w2x2sxnERKPvLSsoljkI4sbqnlsF59PX6zsIH5A1DpZJwR952G2fnzZY&#10;ahv5QNMxtCJB2JeooAvBlVL6piODfmkdcfJ+7GgwJDm2Uo8YE9wMcpXnb9Jgz2mhQ0efHTXX469R&#10;UMdvl03VvqhDlWXeNXF1qaNSL4u5+gARaA6P8L291wrWBd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895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abMMA&#10;AADbAAAADwAAAGRycy9kb3ducmV2LnhtbESPQWvCQBSE70L/w/IKvemmRqREVynFoBcPxqbn1+wz&#10;Cc2+XbKrpv/eFQSPw8x8wyzXg+nEhXrfWlbwPklAEFdWt1wr+D7m4w8QPiBr7CyTgn/ysF69jJaY&#10;aXvlA12KUIsIYZ+hgiYEl0npq4YM+ol1xNE72d5giLKvpe7xGuGmk9MkmUuDLceFBh19NVT9FWej&#10;oHDD5ldWXZ4WZb7bh/JntnVGqbfX4XMBItAQnuFHe6cVpCn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labMMAAADbAAAADwAAAAAAAAAAAAAAAACYAgAAZHJzL2Rv&#10;d25yZXYueG1sUEsFBgAAAAAEAAQA9QAAAIg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SRsMA&#10;AADbAAAADwAAAGRycy9kb3ducmV2LnhtbESPS4vCQBCE7wv+h6EFb+vEB4tEx7AIPg57MQpem0zn&#10;scn0hMyoyb/fEYQ9FlX1FbVJetOIB3WusqxgNo1AEGdWV1wouF72nysQziNrbCyTgoEcJNvRxwZj&#10;bZ98pkfqCxEg7GJUUHrfxlK6rCSDbmpb4uDltjPog+wKqTt8Brhp5DyKvqTBisNCiS3tSsrq9G4U&#10;HFPeHYp6Ptx++uPvPc/TbCUHpSbj/nsNwlPv/8Pv9kkrWCzh9S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SRs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YUMQA&#10;AADbAAAADwAAAGRycy9kb3ducmV2LnhtbESP3WrCQBSE7wXfYTlC7+pGpaKpq4giFGpBben1MXvy&#10;o9mzIbsx8e3dQsHLYWa+YRarzpTiRrUrLCsYDSMQxInVBWcKfr53rzMQziNrLC2Tgjs5WC37vQXG&#10;2rZ8pNvJZyJA2MWoIPe+iqV0SU4G3dBWxMFLbW3QB1lnUtfYBrgp5TiKptJgwWEhx4o2OSXXU2MU&#10;NPPPcXr+NftmKs/b+aU6fKX3VqmXQbd+B+Gp88/wf/tDK5i8wd+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GFD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IcQA&#10;AADbAAAADwAAAGRycy9kb3ducmV2LnhtbESPwWrDMBBE74X8g9hALiWRndKQuJFNaQntoZc4+YDF&#10;2lrG1spYqu38fVQo9DjMzBvmWMy2EyMNvnGsIN0kIIgrpxuuFVwvp/UehA/IGjvHpOBGHop88XDE&#10;TLuJzzSWoRYRwj5DBSaEPpPSV4Ys+o3riaP37QaLIcqhlnrAKcJtJ7dJspMWG44LBnt6M1S15Y9V&#10;8PXYmKR+Tz/ouXTtuD+Y7SU9K7Vazq8vIALN4T/81/7UCp52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2CHEAAAA2w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glMMA&#10;AADbAAAADwAAAGRycy9kb3ducmV2LnhtbESPQWvCQBSE7wX/w/IEb3Wjpa1EV5GKKBQKjV68PbLP&#10;JJj3NmY3Gv99t1DocZiZb5jFquda3aj1lRMDk3ECiiR3tpLCwPGwfZ6B8gHFYu2EDDzIw2o5eFpg&#10;at1dvumWhUJFiPgUDZQhNKnWPi+J0Y9dQxK9s2sZQ5RtoW2L9wjnWk+T5E0zVhIXSmzoo6T8knVs&#10;gLPr5nRF3E2714a3n3zovuzGmNGwX89BBerDf/ivvbcGXt7h90v8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gl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88r8A&#10;AADbAAAADwAAAGRycy9kb3ducmV2LnhtbERPzYrCMBC+C75DmAVvmq6KLNUoIij14EHdBxib2TZs&#10;MylJrN19enMQPH58/6tNbxvRkQ/GsYLPSQaCuHTacKXg+7off4EIEVlj45gU/FGAzXo4WGGu3YPP&#10;1F1iJVIIhxwV1DG2uZShrMlimLiWOHE/zluMCfpKao+PFG4bOc2yhbRoODXU2NKupvL3crcKWhO3&#10;3f/hpPloip4K57Pr/KbU6KPfLkFE6uNb/HIXWsEsjU1f0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rzyvwAAANsAAAAPAAAAAAAAAAAAAAAAAJgCAABkcnMvZG93bnJl&#10;di54bWxQSwUGAAAAAAQABAD1AAAAhA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7"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8AC6"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Pr>
          <w:noProof/>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6350" t="8255" r="3810" b="5080"/>
                <wp:wrapNone/>
                <wp:docPr id="26"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BA5E"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5"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8070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rL9A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7000" r="0" b="13970"/>
                <wp:wrapNone/>
                <wp:docPr id="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0"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8CFF"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G0HHkAAJv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lpcMA&#10;AADbAAAADwAAAGRycy9kb3ducmV2LnhtbESPQWvCQBCF7wX/wzJCb3WjaCnRVVQQhFJR60FvQ3ZM&#10;gtnZkF1N+u+dg9DbDO/Ne9/MFp2r1IOaUHo2MBwkoIgzb0vODZx+Nx9foEJEtlh5JgN/FGAx773N&#10;MLW+5QM9jjFXEsIhRQNFjHWqdcgKchgGviYW7eobh1HWJte2wVbCXaVHSfKpHZYsDQXWtC4oux3v&#10;zsBPm5+/60u73u3Dnqkcd5MDr4x573fLKahIXfw3v663VvCFXn6RAf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lpcMAAADbAAAADwAAAAAAAAAAAAAAAACYAgAAZHJzL2Rv&#10;d25yZXYueG1sUEsFBgAAAAAEAAQA9QAAAIgDA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j78EA&#10;AADbAAAADwAAAGRycy9kb3ducmV2LnhtbERPTYvCMBC9C/sfwgheRFMtuNo1yrqgrEe7gh6HZrYt&#10;NpOSZLX++40geJvH+5zlujONuJLztWUFk3ECgriwuuZSwfFnO5qD8AFZY2OZFNzJw3r11ltipu2N&#10;D3TNQyliCPsMFVQhtJmUvqjIoB/bljhyv9YZDBG6UmqHtxhuGjlNkpk0WHNsqLClr4qKS/5nFKTv&#10;+3a4yw+p7Nxmke42nNrzSalBv/v8ABGoCy/x0/2t4/wJPH6J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Y+/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te8EA&#10;AADbAAAADwAAAGRycy9kb3ducmV2LnhtbERPTWvCQBC9F/oflin01mzMoUjqRlKtbU6WqngesmMS&#10;zM6G7JrEf+8KQm/zeJ+zWE6mFQP1rrGsYBbFIIhLqxuuFBz2m7c5COeRNbaWScGVHCyz56cFptqO&#10;/EfDzlcihLBLUUHtfZdK6cqaDLrIdsSBO9neoA+wr6TucQzhppVJHL9Lgw2Hhho7WtVUnncXo6Dp&#10;jnE+m4qf789yu/rND2t0X2ulXl+m/AOEp8n/ix/uQof5Cdx/C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bXvBAAAA2wAAAA8AAAAAAAAAAAAAAAAAmAIAAGRycy9kb3du&#10;cmV2LnhtbFBLBQYAAAAABAAEAPUAAACG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bAsAA&#10;AADbAAAADwAAAGRycy9kb3ducmV2LnhtbERP32vCMBB+H+x/CDfwbaZuUqQaRRSH+CCsjj0fzdkU&#10;m0tJslr/eyMIe7uP7+ctVoNtRU8+NI4VTMYZCOLK6YZrBT+n3fsMRIjIGlvHpOBGAVbL15cFFtpd&#10;+Zv6MtYihXAoUIGJsSukDJUhi2HsOuLEnZ23GBP0tdQerynctvIjy3JpseHUYLCjjaHqUv5ZBVtH&#10;X7v+9+C7rTkyxml+25xzpUZvw3oOItIQ/8VP916n+Z/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qbAs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k+sEA&#10;AADbAAAADwAAAGRycy9kb3ducmV2LnhtbERP22rCQBB9F/yHZYS+6UYxtaSuooLQQhsw9gOG7DQJ&#10;ZmdDdk1iv74rCL7N4VxnvR1MLTpqXWVZwXwWgSDOra64UPBzPk7fQDiPrLG2TApu5GC7GY/WmGjb&#10;84m6zBcihLBLUEHpfZNI6fKSDLqZbYgD92tbgz7AtpC6xT6Em1ououhVGqw4NJTY0KGk/JJdjQKp&#10;077Jv9Lue7GK43QfV3/686bUy2TYvYPwNPin+OH+0GH+Eu6/h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pPr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pz8MA&#10;AADbAAAADwAAAGRycy9kb3ducmV2LnhtbERPTWsCMRC9C/6HMEJvmq3Fsm6NUmwFeyiitmWPw2a6&#10;WZpMlk3U9d83hYK3ebzPWax6Z8WZutB4VnA/yUAQV143XCv4OG7GOYgQkTVaz6TgSgFWy+FggYX2&#10;F97T+RBrkUI4FKjAxNgWUobKkMMw8S1x4r595zAm2NVSd3hJ4c7KaZY9SocNpwaDLa0NVT+Hk1NQ&#10;fr6V89fs3T687Mp9a79yMzvmSt2N+ucnEJH6eBP/u7c6zZ/B3y/p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pz8MAAADbAAAADwAAAAAAAAAAAAAAAACYAgAAZHJzL2Rv&#10;d25yZXYueG1sUEsFBgAAAAAEAAQA9QAAAIg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VurwA&#10;AADbAAAADwAAAGRycy9kb3ducmV2LnhtbERPSwrCMBDdC94hjOBOUz+IVKP4QXRb9QBDM7bFZlKa&#10;qLWnN4Lgbh7vO8t1Y0rxpNoVlhWMhhEI4tTqgjMF18thMAfhPLLG0jIpeJOD9arbWWKs7YsTep59&#10;JkIIuxgV5N5XsZQuzcmgG9qKOHA3Wxv0AdaZ1DW+Qrgp5TiKZtJgwaEhx4p2OaX388MooGSUHCem&#10;jaaP97GdymZv2+1eqX6v2SxAeGr8X/xzn3SYP4PvL+E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BlW6vAAAANsAAAAPAAAAAAAAAAAAAAAAAJgCAABkcnMvZG93bnJldi54&#10;bWxQSwUGAAAAAAQABAD1AAAAgQ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QcMA&#10;AADbAAAADwAAAGRycy9kb3ducmV2LnhtbERPTWvCQBC9C/0PyxS86cYetEY3oaQUpEhoU9HrJDsm&#10;wexsyG41/ffdQsHbPN7nbNPRdOJKg2stK1jMIxDEldUt1woOX2+zZxDOI2vsLJOCH3KQJg+TLcba&#10;3viTroWvRQhhF6OCxvs+ltJVDRl0c9sTB+5sB4M+wKGWesBbCDedfIqipTTYcmhosKesoepSfBsF&#10;jj7KaH0q83L9nneL11123OeZUtPH8WUDwtPo7+J/906H+Sv4+yU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QcMAAADbAAAADwAAAAAAAAAAAAAAAACYAgAAZHJzL2Rv&#10;d25yZXYueG1sUEsFBgAAAAAEAAQA9QAAAIg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t38QA&#10;AADbAAAADwAAAGRycy9kb3ducmV2LnhtbESPQWvCQBCF7wX/wzKCl6AbPViJriKCUHsoaHvwOGbH&#10;JJidDbtbTf995yB4m+G9ee+b1aZ3rbpTiI1nA9NJDoq49LbhysDP9368ABUTssXWMxn4owib9eBt&#10;hYX1Dz7S/ZQqJSEcCzRQp9QVWseyJodx4jti0a4+OEyyhkrbgA8Jd62e5flcO2xYGmrsaFdTeTv9&#10;OgPZe3ZeuID7S77N2s+vw+wWds6Y0bDfLkEl6tPL/Lz+sIIvsPKLD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Ld/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cycAA&#10;AADbAAAADwAAAGRycy9kb3ducmV2LnhtbERPTWsCMRC9C/6HMIXeNNse1K5GWQShJ6lr8Twm092l&#10;m8mSpOvqr28Ewds83uesNoNtRU8+NI4VvE0zEMTamYYrBd/H3WQBIkRkg61jUnClAJv1eLTC3LgL&#10;H6gvYyVSCIccFdQxdrmUQddkMUxdR5y4H+ctxgR9JY3HSwq3rXzPspm02HBqqLGjbU36t/yzCvZf&#10;+75c3HZdMSvOXup2fjppr9Try1AsQUQa4lP8cH+aNP8D7r+k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Ucy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eyMEA&#10;AADbAAAADwAAAGRycy9kb3ducmV2LnhtbERPy4rCMBTdC/MP4Q7MTlOLjFqNMooDA4LgY+Hy2lyb&#10;YnNTmoytf28WgsvDec+Xna3EnRpfOlYwHCQgiHOnSy4UnI6//QkIH5A1Vo5JwYM8LBcfvTlm2rW8&#10;p/shFCKGsM9QgQmhzqT0uSGLfuBq4shdXWMxRNgUUjfYxnBbyTRJvqXFkmODwZrWhvLb4d8q8OtV&#10;Ot2OzptpaPfD9pGsduOLUerrs/uZgQjUhbf45f7TCtK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93sjBAAAA2wAAAA8AAAAAAAAAAAAAAAAAmAIAAGRycy9kb3du&#10;cmV2LnhtbFBLBQYAAAAABAAEAPUAAACG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Om70A&#10;AADbAAAADwAAAGRycy9kb3ducmV2LnhtbESPTQrCMBCF94J3CCO409SiItUoKgiCIFQ9wNCMbbGZ&#10;lCbaensjCC4f7+fjrTadqcSLGldaVjAZRyCIM6tLzhXcrofRAoTzyBory6TgTQ42635vhYm2Laf0&#10;uvhchBF2CSoovK8TKV1WkEE3tjVx8O62MeiDbHKpG2zDuKlkHEVzabDkQCiwpn1B2ePyNAFifBxX&#10;mJpZOz0jnua74yJLlRoOuu0ShKfO/8O/9lEriC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hMOm7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6vsQA&#10;AADbAAAADwAAAGRycy9kb3ducmV2LnhtbESPT4vCMBTE7wv7HcITvCxrag8iXaOIovTgwT972OOj&#10;ebbF5iXbRFu/vREEj8PM/IaZLXrTiBu1vrasYDxKQBAXVtdcKvg9bb6nIHxA1thYJgV38rCYf37M&#10;MNO24wPdjqEUEcI+QwVVCC6T0hcVGfQj64ijd7atwRBlW0rdYhfhppFpkkykwZrjQoWOVhUVl+PV&#10;KNh9ufXebbt8spv+Je5/ay+2yZUaDvrlD4hAfXiHX+1cK0h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ur7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pGMIA&#10;AADbAAAADwAAAGRycy9kb3ducmV2LnhtbESP3YrCMBSE74V9h3AWvNPUH8StRlkFxSvBug9waI5t&#10;aXPSbaLNvv1GELwcZuYbZr0NphEP6lxlWcFknIAgzq2uuFDwcz2MliCcR9bYWCYFf+Rgu/kYrDHV&#10;tucLPTJfiAhhl6KC0vs2ldLlJRl0Y9sSR+9mO4M+yq6QusM+wk0jp0mykAYrjgsltrQvKa+zu1Fw&#10;mJ2PNmnq3T3M3fGr/61vu1ArNfwM3ysQnoJ/h1/tk1YwncHz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2kY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oLMIA&#10;AADbAAAADwAAAGRycy9kb3ducmV2LnhtbESPzYrCMBSF94LvEK7gTlNFRTpGGQRBGDfWIri7Nnfa&#10;Ms1NaTK2+vRGEFwezs/HWW06U4kbNa60rGAyjkAQZ1aXnCtIT7vREoTzyBory6TgTg42635vhbG2&#10;LR/plvhchBF2MSoovK9jKV1WkEE3tjVx8H5tY9AH2eRSN9iGcVPJaRQtpMGSA6HAmrYFZX/Jvwnc&#10;R7o/JBeX4jItu+tPe9jNz5lSw0H3/QXCU+c/4Xd7rxVMZ/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Cgs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AED" w:rsidRDefault="00B43AED">
      <w:pPr>
        <w:spacing w:after="0" w:line="240" w:lineRule="auto"/>
      </w:pPr>
      <w:r>
        <w:separator/>
      </w:r>
    </w:p>
  </w:endnote>
  <w:endnote w:type="continuationSeparator" w:id="0">
    <w:p w:rsidR="00B43AED" w:rsidRDefault="00B43A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AED" w:rsidRDefault="00B43AED">
      <w:pPr>
        <w:spacing w:after="0" w:line="240" w:lineRule="auto"/>
      </w:pPr>
      <w:r>
        <w:separator/>
      </w:r>
    </w:p>
  </w:footnote>
  <w:footnote w:type="continuationSeparator" w:id="0">
    <w:p w:rsidR="00B43AED" w:rsidRDefault="00B43A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F1A60"/>
    <w:multiLevelType w:val="hybridMultilevel"/>
    <w:tmpl w:val="0E04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6F59CD"/>
    <w:multiLevelType w:val="hybridMultilevel"/>
    <w:tmpl w:val="B854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66"/>
    <w:rsid w:val="001D22C0"/>
    <w:rsid w:val="001F7C38"/>
    <w:rsid w:val="0031698D"/>
    <w:rsid w:val="003E21F0"/>
    <w:rsid w:val="004B1491"/>
    <w:rsid w:val="004F0F33"/>
    <w:rsid w:val="004F27CD"/>
    <w:rsid w:val="00593CDF"/>
    <w:rsid w:val="00615239"/>
    <w:rsid w:val="007B2312"/>
    <w:rsid w:val="007D6C9E"/>
    <w:rsid w:val="00806C3A"/>
    <w:rsid w:val="0096511B"/>
    <w:rsid w:val="00A026E7"/>
    <w:rsid w:val="00A0456B"/>
    <w:rsid w:val="00B43AED"/>
    <w:rsid w:val="00C243F9"/>
    <w:rsid w:val="00C41E66"/>
    <w:rsid w:val="00C646BC"/>
    <w:rsid w:val="00CD7B4D"/>
    <w:rsid w:val="00DD60A4"/>
    <w:rsid w:val="00E92F7D"/>
    <w:rsid w:val="00E93E23"/>
    <w:rsid w:val="00F45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4F27CD"/>
    <w:pPr>
      <w:spacing w:after="80" w:line="240" w:lineRule="auto"/>
    </w:pPr>
    <w:rPr>
      <w:rFonts w:eastAsia="GungsuhChe"/>
      <w:color w:val="000000" w:themeColor="text1"/>
      <w:sz w:val="32"/>
      <w:szCs w:val="32"/>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4F27CD"/>
    <w:rPr>
      <w:rFonts w:eastAsia="GungsuhChe"/>
      <w:color w:val="000000" w:themeColor="text1"/>
      <w:sz w:val="32"/>
      <w:szCs w:val="32"/>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937DBE7288AD46E9B89BF14136406D29">
    <w:name w:val="937DBE7288AD46E9B89BF14136406D29"/>
    <w:rsid w:val="004F27CD"/>
    <w:pPr>
      <w:spacing w:after="160" w:line="259" w:lineRule="auto"/>
    </w:pPr>
    <w:rPr>
      <w:rFonts w:eastAsiaTheme="minorEastAsia"/>
    </w:rPr>
  </w:style>
  <w:style w:type="paragraph" w:customStyle="1" w:styleId="9978455250844776ADEC17D464830999">
    <w:name w:val="9978455250844776ADEC17D464830999"/>
    <w:rsid w:val="00E92F7D"/>
    <w:pPr>
      <w:spacing w:after="160" w:line="259" w:lineRule="auto"/>
    </w:pPr>
    <w:rPr>
      <w:rFonts w:eastAsiaTheme="minorEastAsia"/>
    </w:rPr>
  </w:style>
  <w:style w:type="character" w:styleId="Hyperlink">
    <w:name w:val="Hyperlink"/>
    <w:basedOn w:val="DefaultParagraphFont"/>
    <w:uiPriority w:val="99"/>
    <w:unhideWhenUsed/>
    <w:rsid w:val="00E92F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21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Laeshaunb@yahoo.com" TargetMode="External"/><Relationship Id="rId4" Type="http://schemas.openxmlformats.org/officeDocument/2006/relationships/settings" Target="settings.xml"/><Relationship Id="rId9" Type="http://schemas.openxmlformats.org/officeDocument/2006/relationships/hyperlink" Target="mailto:Laeshaunb@yahoo.com"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esha\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8D24E016037467B9B1DB3ABF2A0BCBC"/>
        <w:category>
          <w:name w:val="General"/>
          <w:gallery w:val="placeholder"/>
        </w:category>
        <w:types>
          <w:type w:val="bbPlcHdr"/>
        </w:types>
        <w:behaviors>
          <w:behavior w:val="content"/>
        </w:behaviors>
        <w:guid w:val="{32810289-1C95-490C-8915-ED486BB5A5DB}"/>
      </w:docPartPr>
      <w:docPartBody>
        <w:p w:rsidR="00000000" w:rsidRDefault="005C1BF5">
          <w:pPr>
            <w:pStyle w:val="28D24E016037467B9B1DB3ABF2A0BCBC"/>
          </w:pPr>
          <w:r w:rsidRPr="00806C3A">
            <w:t>Weekly Class Newsletter</w:t>
          </w:r>
        </w:p>
      </w:docPartBody>
    </w:docPart>
    <w:docPart>
      <w:docPartPr>
        <w:name w:val="19EC2011C331426A93B4C2C95A8A44D7"/>
        <w:category>
          <w:name w:val="General"/>
          <w:gallery w:val="placeholder"/>
        </w:category>
        <w:types>
          <w:type w:val="bbPlcHdr"/>
        </w:types>
        <w:behaviors>
          <w:behavior w:val="content"/>
        </w:behaviors>
        <w:guid w:val="{BE16693A-BB25-4CBA-88F5-5C7D2ADFF270}"/>
      </w:docPartPr>
      <w:docPartBody>
        <w:p w:rsidR="00000000" w:rsidRDefault="005C1BF5">
          <w:pPr>
            <w:pStyle w:val="19EC2011C331426A93B4C2C95A8A44D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9C5"/>
    <w:rsid w:val="003739C5"/>
    <w:rsid w:val="005C1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D24E016037467B9B1DB3ABF2A0BCBC">
    <w:name w:val="28D24E016037467B9B1DB3ABF2A0BCBC"/>
  </w:style>
  <w:style w:type="paragraph" w:customStyle="1" w:styleId="19EC2011C331426A93B4C2C95A8A44D7">
    <w:name w:val="19EC2011C331426A93B4C2C95A8A44D7"/>
  </w:style>
  <w:style w:type="paragraph" w:customStyle="1" w:styleId="84DFCBFD40D54C118CCBBD15DD37F7C9">
    <w:name w:val="84DFCBFD40D54C118CCBBD15DD37F7C9"/>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C72B5A0CAB734C1A9C12A26180043787">
    <w:name w:val="C72B5A0CAB734C1A9C12A26180043787"/>
  </w:style>
  <w:style w:type="paragraph" w:customStyle="1" w:styleId="Text">
    <w:name w:val="Text"/>
    <w:basedOn w:val="Normal"/>
    <w:link w:val="TextChar"/>
    <w:autoRedefine/>
    <w:qFormat/>
    <w:rsid w:val="003739C5"/>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sid w:val="003739C5"/>
    <w:rPr>
      <w:rFonts w:eastAsia="GungsuhChe"/>
      <w:color w:val="000000" w:themeColor="text1"/>
      <w:szCs w:val="26"/>
      <w:lang w:bidi="en-US"/>
    </w:rPr>
  </w:style>
  <w:style w:type="paragraph" w:customStyle="1" w:styleId="937DBE7288AD46E9B89BF14136406D29">
    <w:name w:val="937DBE7288AD46E9B89BF14136406D29"/>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52DB9293F298464EB3453CA09172090F">
    <w:name w:val="52DB9293F298464EB3453CA09172090F"/>
  </w:style>
  <w:style w:type="paragraph" w:customStyle="1" w:styleId="TextRightAligned">
    <w:name w:val="Text (Right Aligned)"/>
    <w:basedOn w:val="Normal"/>
    <w:link w:val="TextRightAlignedChar"/>
    <w:qFormat/>
    <w:rsid w:val="003739C5"/>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3739C5"/>
    <w:rPr>
      <w:rFonts w:eastAsia="GungsuhChe"/>
      <w:color w:val="000000" w:themeColor="text1"/>
      <w:szCs w:val="26"/>
      <w:lang w:bidi="en-US"/>
    </w:rPr>
  </w:style>
  <w:style w:type="paragraph" w:customStyle="1" w:styleId="FC0C5A7132C5494B942AB480075FEAC0">
    <w:name w:val="FC0C5A7132C5494B942AB480075FEAC0"/>
  </w:style>
  <w:style w:type="paragraph" w:customStyle="1" w:styleId="9978455250844776ADEC17D464830999">
    <w:name w:val="9978455250844776ADEC17D464830999"/>
  </w:style>
  <w:style w:type="paragraph" w:customStyle="1" w:styleId="0974891CF3A04074A511105EC49E1760">
    <w:name w:val="0974891CF3A04074A511105EC49E1760"/>
  </w:style>
  <w:style w:type="paragraph" w:customStyle="1" w:styleId="1FAE3573E0694C8D84BF069E88E0FFF2">
    <w:name w:val="1FAE3573E0694C8D84BF069E88E0FFF2"/>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DC85CA38AAE04B71ABA5A7493E8693AA">
    <w:name w:val="DC85CA38AAE04B71ABA5A7493E8693AA"/>
  </w:style>
  <w:style w:type="paragraph" w:customStyle="1" w:styleId="048D7C400AAA4A3CA6EFD0EAAA866969">
    <w:name w:val="048D7C400AAA4A3CA6EFD0EAAA866969"/>
  </w:style>
  <w:style w:type="character" w:styleId="PlaceholderText">
    <w:name w:val="Placeholder Text"/>
    <w:basedOn w:val="DefaultParagraphFont"/>
    <w:uiPriority w:val="99"/>
    <w:semiHidden/>
    <w:rsid w:val="003739C5"/>
    <w:rPr>
      <w:color w:val="808080"/>
    </w:rPr>
  </w:style>
  <w:style w:type="paragraph" w:customStyle="1" w:styleId="3325905021B5490791F11834E4121C26">
    <w:name w:val="3325905021B5490791F11834E4121C26"/>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523F9B0A5F2429497D096AAC055F0A1">
    <w:name w:val="3523F9B0A5F2429497D096AAC055F0A1"/>
  </w:style>
  <w:style w:type="paragraph" w:customStyle="1" w:styleId="2490A07445C742F6BE89324764B15981">
    <w:name w:val="2490A07445C742F6BE89324764B15981"/>
  </w:style>
  <w:style w:type="paragraph" w:customStyle="1" w:styleId="B7E28CCBCE86443D9D48FD783A8CB21C">
    <w:name w:val="B7E28CCBCE86443D9D48FD783A8CB21C"/>
    <w:rsid w:val="003739C5"/>
  </w:style>
  <w:style w:type="paragraph" w:customStyle="1" w:styleId="46AD60EACEE149C7ACA1E85C39818832">
    <w:name w:val="46AD60EACEE149C7ACA1E85C39818832"/>
    <w:rsid w:val="003739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 newsletter</Template>
  <TotalTime>0</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keywords/>
  <cp:lastModifiedBy/>
  <cp:revision>1</cp:revision>
  <dcterms:created xsi:type="dcterms:W3CDTF">2015-02-12T06:37:00Z</dcterms:created>
  <dcterms:modified xsi:type="dcterms:W3CDTF">2015-02-12T07:27:00Z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